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EF4" w:rsidRPr="00BF0EF4" w:rsidRDefault="00BF0EF4" w:rsidP="00BF0EF4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BF0EF4">
        <w:rPr>
          <w:b/>
          <w:sz w:val="36"/>
          <w:szCs w:val="36"/>
        </w:rPr>
        <w:t>Lightning Speed Skating Club</w:t>
      </w:r>
    </w:p>
    <w:p w:rsidR="00BF0EF4" w:rsidRPr="00BF0EF4" w:rsidRDefault="00BF0EF4" w:rsidP="00BF0EF4">
      <w:pPr>
        <w:jc w:val="center"/>
        <w:rPr>
          <w:sz w:val="28"/>
          <w:szCs w:val="28"/>
        </w:rPr>
      </w:pPr>
      <w:r w:rsidRPr="00BF0EF4">
        <w:rPr>
          <w:sz w:val="28"/>
          <w:szCs w:val="28"/>
        </w:rPr>
        <w:t>EVERY TUESDAY • 7:30 PM • MEET IN ICE RINK LOBBY</w:t>
      </w:r>
    </w:p>
    <w:p w:rsidR="00BF0EF4" w:rsidRDefault="00BF0EF4" w:rsidP="00BF0EF4">
      <w:pPr>
        <w:jc w:val="center"/>
      </w:pPr>
      <w:r>
        <w:t>www.Iightningspeedskating. com</w:t>
      </w:r>
    </w:p>
    <w:p w:rsidR="00BF0EF4" w:rsidRPr="00BF0EF4" w:rsidRDefault="00BF0EF4" w:rsidP="00BF0EF4">
      <w:pPr>
        <w:jc w:val="center"/>
        <w:rPr>
          <w:sz w:val="20"/>
          <w:szCs w:val="20"/>
        </w:rPr>
      </w:pPr>
      <w:r w:rsidRPr="00BF0EF4">
        <w:rPr>
          <w:sz w:val="20"/>
          <w:szCs w:val="20"/>
        </w:rPr>
        <w:t xml:space="preserve">The </w:t>
      </w:r>
      <w:proofErr w:type="spellStart"/>
      <w:r w:rsidRPr="00BF0EF4">
        <w:rPr>
          <w:sz w:val="20"/>
          <w:szCs w:val="20"/>
        </w:rPr>
        <w:t>Paco</w:t>
      </w:r>
      <w:proofErr w:type="spellEnd"/>
      <w:r w:rsidRPr="00BF0EF4">
        <w:rPr>
          <w:sz w:val="20"/>
          <w:szCs w:val="20"/>
        </w:rPr>
        <w:t xml:space="preserve"> Lightning Speed Skating Club is a part of the Coastal Region of BC and a Member of the BC Speed Skating Association. </w:t>
      </w:r>
      <w:r>
        <w:rPr>
          <w:sz w:val="20"/>
          <w:szCs w:val="20"/>
        </w:rPr>
        <w:br/>
      </w:r>
      <w:r w:rsidRPr="00BF0EF4">
        <w:rPr>
          <w:sz w:val="20"/>
          <w:szCs w:val="20"/>
        </w:rPr>
        <w:t>We work with other clubs in our region to provide opportu­nities, close to home, for skaters to participate and develop their skills.</w:t>
      </w:r>
    </w:p>
    <w:p w:rsidR="007D0338" w:rsidRPr="00BF0EF4" w:rsidRDefault="00BF0EF4" w:rsidP="00BF0EF4">
      <w:pPr>
        <w:jc w:val="center"/>
        <w:rPr>
          <w:b/>
        </w:rPr>
      </w:pPr>
      <w:r w:rsidRPr="00BF0EF4">
        <w:rPr>
          <w:b/>
        </w:rPr>
        <w:t>lightningspeedskating@shaw.ca • 604-936-9289 (Ellen)</w:t>
      </w:r>
    </w:p>
    <w:sectPr w:rsidR="007D0338" w:rsidRPr="00BF0EF4" w:rsidSect="00BF0EF4">
      <w:headerReference w:type="default" r:id="rId7"/>
      <w:pgSz w:w="12240" w:h="15840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26E" w:rsidRDefault="0050026E" w:rsidP="00BF0EF4">
      <w:r>
        <w:separator/>
      </w:r>
    </w:p>
  </w:endnote>
  <w:endnote w:type="continuationSeparator" w:id="0">
    <w:p w:rsidR="0050026E" w:rsidRDefault="0050026E" w:rsidP="00BF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26E" w:rsidRDefault="0050026E" w:rsidP="00BF0EF4">
      <w:r>
        <w:separator/>
      </w:r>
    </w:p>
  </w:footnote>
  <w:footnote w:type="continuationSeparator" w:id="0">
    <w:p w:rsidR="0050026E" w:rsidRDefault="0050026E" w:rsidP="00BF0EF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EF4" w:rsidRDefault="00BF0EF4">
    <w:pPr>
      <w:pStyle w:val="Header"/>
    </w:pPr>
    <w:r>
      <w:rPr>
        <w:noProof/>
      </w:rPr>
      <w:drawing>
        <wp:inline distT="0" distB="0" distL="0" distR="0" wp14:anchorId="3447E87F" wp14:editId="45AF173E">
          <wp:extent cx="7315200" cy="813206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SS_ClubFly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81320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F0EF4" w:rsidRDefault="00BF0E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26E"/>
    <w:rsid w:val="0050026E"/>
    <w:rsid w:val="007D0338"/>
    <w:rsid w:val="007F41BB"/>
    <w:rsid w:val="00BC7462"/>
    <w:rsid w:val="00BC7BE9"/>
    <w:rsid w:val="00BF0EF4"/>
    <w:rsid w:val="00EE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277B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0E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EF4"/>
  </w:style>
  <w:style w:type="paragraph" w:styleId="Footer">
    <w:name w:val="footer"/>
    <w:basedOn w:val="Normal"/>
    <w:link w:val="FooterChar"/>
    <w:uiPriority w:val="99"/>
    <w:unhideWhenUsed/>
    <w:rsid w:val="00BF0E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EF4"/>
  </w:style>
  <w:style w:type="paragraph" w:styleId="BalloonText">
    <w:name w:val="Balloon Text"/>
    <w:basedOn w:val="Normal"/>
    <w:link w:val="BalloonTextChar"/>
    <w:uiPriority w:val="99"/>
    <w:semiHidden/>
    <w:unhideWhenUsed/>
    <w:rsid w:val="005002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26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0E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EF4"/>
  </w:style>
  <w:style w:type="paragraph" w:styleId="Footer">
    <w:name w:val="footer"/>
    <w:basedOn w:val="Normal"/>
    <w:link w:val="FooterChar"/>
    <w:uiPriority w:val="99"/>
    <w:unhideWhenUsed/>
    <w:rsid w:val="00BF0E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EF4"/>
  </w:style>
  <w:style w:type="paragraph" w:styleId="BalloonText">
    <w:name w:val="Balloon Text"/>
    <w:basedOn w:val="Normal"/>
    <w:link w:val="BalloonTextChar"/>
    <w:uiPriority w:val="99"/>
    <w:semiHidden/>
    <w:unhideWhenUsed/>
    <w:rsid w:val="005002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26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Book%20Pro%20HD:Users:kperhai:Downloads:USS_ClubPoster:USS%20Club%20Poster%20Template:USS_ClubFlyer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USS_ClubFlyer_Template.dotx</Template>
  <TotalTime>1</TotalTime>
  <Pages>1</Pages>
  <Words>63</Words>
  <Characters>360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USSA</Company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Perhai</dc:creator>
  <cp:keywords/>
  <dc:description/>
  <cp:lastModifiedBy>Katie Perhai</cp:lastModifiedBy>
  <cp:revision>1</cp:revision>
  <dcterms:created xsi:type="dcterms:W3CDTF">2017-04-20T17:11:00Z</dcterms:created>
  <dcterms:modified xsi:type="dcterms:W3CDTF">2017-04-20T17:15:00Z</dcterms:modified>
</cp:coreProperties>
</file>