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GridTable1Ligh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le for overall flyer layout"/>
      </w:tblPr>
      <w:tblGrid>
        <w:gridCol w:w="7380"/>
        <w:gridCol w:w="3420"/>
      </w:tblGrid>
      <w:tr w:rsidR="00880783" w:rsidRPr="00AA4794" w14:paraId="20069232" w14:textId="77777777" w:rsidTr="009141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4400"/>
        </w:trPr>
        <w:tc>
          <w:tcPr>
            <w:tcW w:w="7380" w:type="dxa"/>
            <w:tcMar>
              <w:right w:w="288" w:type="dxa"/>
            </w:tcMar>
          </w:tcPr>
          <w:p w14:paraId="47FBCA8D" w14:textId="77777777" w:rsidR="005C61E4" w:rsidRPr="00AA4794" w:rsidRDefault="005C61E4" w:rsidP="005C61E4">
            <w:pPr>
              <w:spacing w:after="160" w:line="312" w:lineRule="auto"/>
            </w:pPr>
            <w:r w:rsidRPr="00AA4794">
              <w:rPr>
                <w:noProof/>
                <w:lang w:eastAsia="en-US"/>
              </w:rPr>
              <w:drawing>
                <wp:inline distT="0" distB="0" distL="0" distR="0" wp14:anchorId="6103CE19" wp14:editId="55D322CE">
                  <wp:extent cx="4133850" cy="16383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02D9594.jpg"/>
                          <pic:cNvPicPr/>
                        </pic:nvPicPr>
                        <pic:blipFill rotWithShape="1">
                          <a:blip r:embed="rId7"/>
                          <a:srcRect l="6083" t="11943" r="5833" b="19586"/>
                          <a:stretch/>
                        </pic:blipFill>
                        <pic:spPr bwMode="auto">
                          <a:xfrm>
                            <a:off x="0" y="0"/>
                            <a:ext cx="4133850" cy="1638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9650ED" w14:textId="5F146B8C" w:rsidR="005C61E4" w:rsidRPr="00D51F33" w:rsidRDefault="00D51F33" w:rsidP="006F305B">
            <w:pPr>
              <w:pStyle w:val="Date"/>
              <w:jc w:val="center"/>
              <w:rPr>
                <w:sz w:val="44"/>
                <w:szCs w:val="44"/>
              </w:rPr>
            </w:pPr>
            <w:r w:rsidRPr="00D51F33">
              <w:rPr>
                <w:sz w:val="44"/>
                <w:szCs w:val="44"/>
              </w:rPr>
              <w:t xml:space="preserve">tuesday, august </w:t>
            </w:r>
            <w:r w:rsidR="00DE13F5">
              <w:rPr>
                <w:sz w:val="44"/>
                <w:szCs w:val="44"/>
              </w:rPr>
              <w:t>6</w:t>
            </w:r>
            <w:r w:rsidRPr="00D51F33">
              <w:rPr>
                <w:sz w:val="44"/>
                <w:szCs w:val="44"/>
                <w:vertAlign w:val="superscript"/>
              </w:rPr>
              <w:t>th</w:t>
            </w:r>
            <w:r w:rsidR="006F305B">
              <w:rPr>
                <w:sz w:val="44"/>
                <w:szCs w:val="44"/>
              </w:rPr>
              <w:t xml:space="preserve">, </w:t>
            </w:r>
            <w:r w:rsidRPr="00D51F33">
              <w:rPr>
                <w:sz w:val="44"/>
                <w:szCs w:val="44"/>
              </w:rPr>
              <w:t>20</w:t>
            </w:r>
            <w:r w:rsidR="00044A1C">
              <w:rPr>
                <w:sz w:val="44"/>
                <w:szCs w:val="44"/>
              </w:rPr>
              <w:t>2</w:t>
            </w:r>
            <w:r w:rsidR="00DE13F5">
              <w:rPr>
                <w:sz w:val="44"/>
                <w:szCs w:val="44"/>
              </w:rPr>
              <w:t>4</w:t>
            </w:r>
          </w:p>
          <w:p w14:paraId="1EAB5570" w14:textId="29FB91FE" w:rsidR="005C61E4" w:rsidRDefault="00D51F33" w:rsidP="006F305B">
            <w:pPr>
              <w:pStyle w:val="Title"/>
              <w:jc w:val="center"/>
              <w:rPr>
                <w:bCs w:val="0"/>
                <w:sz w:val="52"/>
                <w:szCs w:val="52"/>
              </w:rPr>
            </w:pPr>
            <w:r>
              <w:rPr>
                <w:sz w:val="52"/>
                <w:szCs w:val="52"/>
              </w:rPr>
              <w:t>michigan dairy queen operators association</w:t>
            </w:r>
          </w:p>
          <w:p w14:paraId="331C8102" w14:textId="06EB178F" w:rsidR="00D51F33" w:rsidRDefault="00D51F33" w:rsidP="006F305B">
            <w:pPr>
              <w:jc w:val="center"/>
              <w:rPr>
                <w:bCs w:val="0"/>
                <w:color w:val="FF0000"/>
                <w:sz w:val="40"/>
                <w:szCs w:val="40"/>
              </w:rPr>
            </w:pPr>
            <w:r>
              <w:rPr>
                <w:sz w:val="40"/>
                <w:szCs w:val="40"/>
              </w:rPr>
              <w:t>Annual Charity Golf Outing benefiting</w:t>
            </w:r>
            <w:r w:rsidR="006F305B">
              <w:rPr>
                <w:sz w:val="36"/>
                <w:szCs w:val="36"/>
              </w:rPr>
              <w:t xml:space="preserve">: </w:t>
            </w:r>
            <w:r w:rsidR="006F305B" w:rsidRPr="006F305B">
              <w:rPr>
                <w:color w:val="FF0000"/>
                <w:sz w:val="40"/>
                <w:szCs w:val="40"/>
              </w:rPr>
              <w:t>CHILDREN’S MIRACLE NETWORK HOSPITALS.</w:t>
            </w:r>
          </w:p>
          <w:p w14:paraId="03F3886B" w14:textId="30C51E94" w:rsidR="00281D18" w:rsidRDefault="00281D18" w:rsidP="006F305B">
            <w:pPr>
              <w:jc w:val="center"/>
              <w:rPr>
                <w:bCs w:val="0"/>
                <w:color w:val="FF0000"/>
                <w:sz w:val="40"/>
                <w:szCs w:val="40"/>
              </w:rPr>
            </w:pPr>
          </w:p>
          <w:p w14:paraId="1532E5F7" w14:textId="39EA1D2F" w:rsidR="00281D18" w:rsidRPr="001E4F55" w:rsidRDefault="00281D18" w:rsidP="006F305B">
            <w:pPr>
              <w:jc w:val="center"/>
              <w:rPr>
                <w:bCs w:val="0"/>
                <w:color w:val="445C19" w:themeColor="accent2" w:themeShade="80"/>
                <w:sz w:val="40"/>
                <w:szCs w:val="40"/>
              </w:rPr>
            </w:pPr>
            <w:r w:rsidRPr="001E4F55">
              <w:rPr>
                <w:color w:val="445C19" w:themeColor="accent2" w:themeShade="80"/>
                <w:sz w:val="40"/>
                <w:szCs w:val="40"/>
              </w:rPr>
              <w:t>Pine Knob Golf Club</w:t>
            </w:r>
          </w:p>
          <w:p w14:paraId="656E55DC" w14:textId="3071FE6A" w:rsidR="00281D18" w:rsidRPr="001E4F55" w:rsidRDefault="00281D18" w:rsidP="006F305B">
            <w:pPr>
              <w:jc w:val="center"/>
              <w:rPr>
                <w:bCs w:val="0"/>
                <w:color w:val="445C19" w:themeColor="accent2" w:themeShade="80"/>
                <w:sz w:val="40"/>
                <w:szCs w:val="40"/>
              </w:rPr>
            </w:pPr>
            <w:r w:rsidRPr="001E4F55">
              <w:rPr>
                <w:color w:val="445C19" w:themeColor="accent2" w:themeShade="80"/>
                <w:sz w:val="40"/>
                <w:szCs w:val="40"/>
              </w:rPr>
              <w:t>5580 Waldon Rd.</w:t>
            </w:r>
          </w:p>
          <w:p w14:paraId="2039F696" w14:textId="2A034D9E" w:rsidR="00281D18" w:rsidRPr="001E4F55" w:rsidRDefault="00281D18" w:rsidP="006F305B">
            <w:pPr>
              <w:jc w:val="center"/>
              <w:rPr>
                <w:bCs w:val="0"/>
                <w:color w:val="445C19" w:themeColor="accent2" w:themeShade="80"/>
                <w:sz w:val="40"/>
                <w:szCs w:val="40"/>
              </w:rPr>
            </w:pPr>
            <w:r w:rsidRPr="001E4F55">
              <w:rPr>
                <w:color w:val="445C19" w:themeColor="accent2" w:themeShade="80"/>
                <w:sz w:val="40"/>
                <w:szCs w:val="40"/>
              </w:rPr>
              <w:t>Clarkston, MI 48</w:t>
            </w:r>
            <w:r w:rsidR="005E1A3C" w:rsidRPr="001E4F55">
              <w:rPr>
                <w:color w:val="445C19" w:themeColor="accent2" w:themeShade="80"/>
                <w:sz w:val="40"/>
                <w:szCs w:val="40"/>
              </w:rPr>
              <w:t>348</w:t>
            </w:r>
          </w:p>
          <w:p w14:paraId="5BC56C01" w14:textId="676FAA44" w:rsidR="005E1A3C" w:rsidRPr="001E4F55" w:rsidRDefault="005E1A3C" w:rsidP="006F305B">
            <w:pPr>
              <w:jc w:val="center"/>
              <w:rPr>
                <w:bCs w:val="0"/>
                <w:color w:val="445C19" w:themeColor="accent2" w:themeShade="80"/>
                <w:sz w:val="40"/>
                <w:szCs w:val="40"/>
              </w:rPr>
            </w:pPr>
            <w:r w:rsidRPr="001E4F55">
              <w:rPr>
                <w:color w:val="445C19" w:themeColor="accent2" w:themeShade="80"/>
                <w:sz w:val="40"/>
                <w:szCs w:val="40"/>
              </w:rPr>
              <w:t>248-625-4430</w:t>
            </w:r>
          </w:p>
          <w:p w14:paraId="4195AB40" w14:textId="1500C18D" w:rsidR="00FC1CB1" w:rsidRPr="001E4F55" w:rsidRDefault="00FC1CB1" w:rsidP="006F305B">
            <w:pPr>
              <w:jc w:val="center"/>
              <w:rPr>
                <w:bCs w:val="0"/>
                <w:color w:val="066684" w:themeColor="accent6" w:themeShade="BF"/>
                <w:sz w:val="40"/>
                <w:szCs w:val="40"/>
              </w:rPr>
            </w:pPr>
          </w:p>
          <w:p w14:paraId="590DF4FE" w14:textId="77777777" w:rsidR="00FC1CB1" w:rsidRPr="001C4F9C" w:rsidRDefault="00FC1CB1" w:rsidP="006F305B">
            <w:pPr>
              <w:jc w:val="center"/>
              <w:rPr>
                <w:sz w:val="28"/>
                <w:szCs w:val="28"/>
              </w:rPr>
            </w:pPr>
          </w:p>
          <w:p w14:paraId="363A2C6F" w14:textId="69D2C455" w:rsidR="001C4F9C" w:rsidRPr="00B413A6" w:rsidRDefault="009A3CE7" w:rsidP="00B413A6">
            <w:pPr>
              <w:jc w:val="center"/>
              <w:rPr>
                <w:bCs w:val="0"/>
                <w:sz w:val="28"/>
                <w:szCs w:val="28"/>
              </w:rPr>
            </w:pPr>
            <w:r w:rsidRPr="001C4F9C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1" locked="0" layoutInCell="1" allowOverlap="1" wp14:anchorId="6B1EBC49" wp14:editId="425B91A1">
                  <wp:simplePos x="0" y="0"/>
                  <wp:positionH relativeFrom="column">
                    <wp:posOffset>2358390</wp:posOffset>
                  </wp:positionH>
                  <wp:positionV relativeFrom="page">
                    <wp:posOffset>7143750</wp:posOffset>
                  </wp:positionV>
                  <wp:extent cx="2066290" cy="213360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29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40288" w:rsidRPr="001C4F9C">
              <w:rPr>
                <w:sz w:val="28"/>
                <w:szCs w:val="28"/>
              </w:rPr>
              <w:t xml:space="preserve">Please come and join your Michigan DQ </w:t>
            </w:r>
            <w:r w:rsidR="000711CA" w:rsidRPr="001C4F9C">
              <w:rPr>
                <w:sz w:val="28"/>
                <w:szCs w:val="28"/>
              </w:rPr>
              <w:t>O</w:t>
            </w:r>
            <w:r w:rsidR="00B40288" w:rsidRPr="001C4F9C">
              <w:rPr>
                <w:sz w:val="28"/>
                <w:szCs w:val="28"/>
              </w:rPr>
              <w:t>perators and Suppliers</w:t>
            </w:r>
            <w:r w:rsidR="000711CA" w:rsidRPr="001C4F9C">
              <w:rPr>
                <w:sz w:val="28"/>
                <w:szCs w:val="28"/>
              </w:rPr>
              <w:t xml:space="preserve"> for a day of Golf and Fun</w:t>
            </w:r>
            <w:r w:rsidR="002526E9" w:rsidRPr="001C4F9C">
              <w:rPr>
                <w:bCs w:val="0"/>
                <w:sz w:val="28"/>
                <w:szCs w:val="28"/>
              </w:rPr>
              <w:t xml:space="preserve"> </w:t>
            </w:r>
            <w:r w:rsidR="00AB5C23" w:rsidRPr="001C4F9C">
              <w:rPr>
                <w:sz w:val="28"/>
                <w:szCs w:val="28"/>
              </w:rPr>
              <w:t xml:space="preserve">at the beautiful Pine Knob Golf Club.  </w:t>
            </w:r>
            <w:r w:rsidR="007B6145">
              <w:rPr>
                <w:sz w:val="28"/>
                <w:szCs w:val="28"/>
              </w:rPr>
              <w:t>Your participation will</w:t>
            </w:r>
            <w:r w:rsidR="00546811">
              <w:rPr>
                <w:sz w:val="28"/>
                <w:szCs w:val="28"/>
              </w:rPr>
              <w:t xml:space="preserve"> </w:t>
            </w:r>
            <w:r w:rsidR="00AB3C6E">
              <w:rPr>
                <w:sz w:val="28"/>
                <w:szCs w:val="28"/>
              </w:rPr>
              <w:t xml:space="preserve">also </w:t>
            </w:r>
            <w:r w:rsidR="00546811">
              <w:rPr>
                <w:sz w:val="28"/>
                <w:szCs w:val="28"/>
              </w:rPr>
              <w:t>help raise money</w:t>
            </w:r>
            <w:r w:rsidR="001826EE" w:rsidRPr="001C4F9C">
              <w:rPr>
                <w:sz w:val="28"/>
                <w:szCs w:val="28"/>
              </w:rPr>
              <w:t xml:space="preserve"> for CMN Hospitals</w:t>
            </w:r>
            <w:r w:rsidR="00546811">
              <w:rPr>
                <w:sz w:val="28"/>
                <w:szCs w:val="28"/>
              </w:rPr>
              <w:t>.</w:t>
            </w:r>
          </w:p>
          <w:p w14:paraId="7C514FBE" w14:textId="7899901A" w:rsidR="00644243" w:rsidRPr="001C4F9C" w:rsidRDefault="002965F7" w:rsidP="001C4F9C">
            <w:pPr>
              <w:jc w:val="center"/>
              <w:rPr>
                <w:bCs w:val="0"/>
                <w:sz w:val="28"/>
                <w:szCs w:val="28"/>
              </w:rPr>
            </w:pPr>
            <w:r>
              <w:t xml:space="preserve">                            </w:t>
            </w:r>
          </w:p>
          <w:p w14:paraId="03BF6EFD" w14:textId="380B7B4E" w:rsidR="00880783" w:rsidRPr="00AA4794" w:rsidRDefault="005C61E4" w:rsidP="0094695B">
            <w:pPr>
              <w:tabs>
                <w:tab w:val="left" w:pos="5076"/>
              </w:tabs>
              <w:spacing w:after="160" w:line="312" w:lineRule="auto"/>
            </w:pPr>
            <w:r w:rsidRPr="00AA4794">
              <w:rPr>
                <w:noProof/>
                <w:lang w:eastAsia="en-US"/>
              </w:rPr>
              <w:drawing>
                <wp:inline distT="0" distB="0" distL="0" distR="0" wp14:anchorId="1591F19F" wp14:editId="444B540F">
                  <wp:extent cx="1608254" cy="11239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 ms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55" cy="1162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4695B">
              <w:tab/>
            </w:r>
          </w:p>
        </w:tc>
        <w:tc>
          <w:tcPr>
            <w:tcW w:w="3420" w:type="dxa"/>
          </w:tcPr>
          <w:p w14:paraId="554D85C9" w14:textId="74ED9FA5" w:rsidR="005C61E4" w:rsidRPr="007B533F" w:rsidRDefault="00B7498F" w:rsidP="00AC1AAA">
            <w:pPr>
              <w:pStyle w:val="Heading2"/>
              <w:rPr>
                <w:sz w:val="24"/>
                <w:szCs w:val="24"/>
              </w:rPr>
            </w:pPr>
            <w:r w:rsidRPr="007B533F">
              <w:rPr>
                <w:sz w:val="24"/>
                <w:szCs w:val="24"/>
              </w:rPr>
              <w:t>8:00 AM Registration</w:t>
            </w:r>
            <w:r w:rsidR="00F66CD5" w:rsidRPr="007B533F">
              <w:rPr>
                <w:sz w:val="24"/>
                <w:szCs w:val="24"/>
              </w:rPr>
              <w:t>, Free Range Balls, Coffee, Bagels, &amp; Donuts</w:t>
            </w:r>
            <w:r w:rsidR="00AC1AAA">
              <w:rPr>
                <w:sz w:val="24"/>
                <w:szCs w:val="24"/>
              </w:rPr>
              <w:t>.</w:t>
            </w:r>
          </w:p>
          <w:p w14:paraId="75D29B40" w14:textId="3425252D" w:rsidR="00584534" w:rsidRPr="007B533F" w:rsidRDefault="00584534" w:rsidP="00AC1AAA">
            <w:pPr>
              <w:pStyle w:val="Heading2"/>
              <w:spacing w:line="240" w:lineRule="auto"/>
              <w:jc w:val="left"/>
              <w:rPr>
                <w:bCs w:val="0"/>
                <w:sz w:val="24"/>
                <w:szCs w:val="24"/>
              </w:rPr>
            </w:pPr>
          </w:p>
          <w:p w14:paraId="368FA2C6" w14:textId="7C6EB4EA" w:rsidR="00D51F33" w:rsidRPr="00604DFC" w:rsidRDefault="00584534" w:rsidP="00A76631">
            <w:pPr>
              <w:pStyle w:val="Heading2"/>
              <w:spacing w:line="240" w:lineRule="auto"/>
              <w:jc w:val="left"/>
              <w:rPr>
                <w:bCs w:val="0"/>
                <w:color w:val="auto"/>
                <w:sz w:val="24"/>
                <w:szCs w:val="24"/>
              </w:rPr>
            </w:pPr>
            <w:r w:rsidRPr="007B533F">
              <w:rPr>
                <w:sz w:val="24"/>
                <w:szCs w:val="24"/>
              </w:rPr>
              <w:t xml:space="preserve"> </w:t>
            </w:r>
            <w:r w:rsidR="00AC1AAA" w:rsidRPr="00604DFC">
              <w:rPr>
                <w:color w:val="auto"/>
                <w:sz w:val="24"/>
                <w:szCs w:val="24"/>
                <w:highlight w:val="yellow"/>
              </w:rPr>
              <w:t xml:space="preserve">10 AM </w:t>
            </w:r>
            <w:r w:rsidRPr="00604DFC">
              <w:rPr>
                <w:color w:val="auto"/>
                <w:sz w:val="24"/>
                <w:szCs w:val="24"/>
                <w:highlight w:val="yellow"/>
              </w:rPr>
              <w:t>Shotgun Start</w:t>
            </w:r>
          </w:p>
          <w:p w14:paraId="7B46ECDA" w14:textId="2AF2B33C" w:rsidR="0090516A" w:rsidRPr="007B533F" w:rsidRDefault="001F0FA8" w:rsidP="00FD3835">
            <w:pPr>
              <w:pStyle w:val="Heading2"/>
              <w:spacing w:line="240" w:lineRule="auto"/>
              <w:rPr>
                <w:bCs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SKIN</w:t>
            </w:r>
            <w:r w:rsidR="009A06BD">
              <w:rPr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 GAME</w:t>
            </w:r>
            <w:r w:rsidR="004F2134">
              <w:rPr>
                <w:sz w:val="24"/>
                <w:szCs w:val="24"/>
              </w:rPr>
              <w:t xml:space="preserve"> &amp; </w:t>
            </w:r>
            <w:r w:rsidR="00CC2AA5">
              <w:rPr>
                <w:sz w:val="24"/>
                <w:szCs w:val="24"/>
              </w:rPr>
              <w:t>HOLE</w:t>
            </w:r>
            <w:r w:rsidR="00AB559A">
              <w:rPr>
                <w:sz w:val="24"/>
                <w:szCs w:val="24"/>
              </w:rPr>
              <w:t>-n-</w:t>
            </w:r>
            <w:r w:rsidR="00CC2AA5">
              <w:rPr>
                <w:sz w:val="24"/>
                <w:szCs w:val="24"/>
              </w:rPr>
              <w:t xml:space="preserve">ONE </w:t>
            </w:r>
            <w:r w:rsidR="004F2134">
              <w:rPr>
                <w:sz w:val="24"/>
                <w:szCs w:val="24"/>
              </w:rPr>
              <w:t>PRIZES ON ALL PAR 3’S INCLUDING A $10,000 HOLE</w:t>
            </w:r>
            <w:r w:rsidR="00AB559A">
              <w:rPr>
                <w:sz w:val="24"/>
                <w:szCs w:val="24"/>
              </w:rPr>
              <w:t>-n-</w:t>
            </w:r>
            <w:r w:rsidR="004F2134">
              <w:rPr>
                <w:sz w:val="24"/>
                <w:szCs w:val="24"/>
              </w:rPr>
              <w:t>ONE</w:t>
            </w:r>
            <w:r w:rsidR="00CC2AA5">
              <w:rPr>
                <w:sz w:val="24"/>
                <w:szCs w:val="24"/>
              </w:rPr>
              <w:t xml:space="preserve"> </w:t>
            </w:r>
            <w:r w:rsidR="001A0BAB">
              <w:rPr>
                <w:sz w:val="24"/>
                <w:szCs w:val="24"/>
              </w:rPr>
              <w:t>PAR 3 !</w:t>
            </w:r>
          </w:p>
          <w:p w14:paraId="4BE7603D" w14:textId="77777777" w:rsidR="005C61E4" w:rsidRPr="007B533F" w:rsidRDefault="00E101A1" w:rsidP="005C61E4">
            <w:pPr>
              <w:pStyle w:val="Heading2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alias w:val="Dividing line graphic:"/>
                <w:tag w:val="Dividing line graphic:"/>
                <w:id w:val="1193575528"/>
                <w:placeholder>
                  <w:docPart w:val="47BFEE61288D4C1EA8A0E135D8ACE4A5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7B533F">
                  <w:rPr>
                    <w:sz w:val="24"/>
                    <w:szCs w:val="24"/>
                  </w:rPr>
                  <w:t>────</w:t>
                </w:r>
              </w:sdtContent>
            </w:sdt>
          </w:p>
          <w:p w14:paraId="0663E07A" w14:textId="74F637A7" w:rsidR="005C61E4" w:rsidRPr="007B533F" w:rsidRDefault="00FD3835" w:rsidP="005C61E4">
            <w:pPr>
              <w:pStyle w:val="Heading2"/>
              <w:rPr>
                <w:sz w:val="24"/>
                <w:szCs w:val="24"/>
              </w:rPr>
            </w:pPr>
            <w:r w:rsidRPr="007B533F">
              <w:rPr>
                <w:sz w:val="24"/>
                <w:szCs w:val="24"/>
              </w:rPr>
              <w:t xml:space="preserve">Lunch Served </w:t>
            </w:r>
            <w:r w:rsidR="000B518A" w:rsidRPr="007B533F">
              <w:rPr>
                <w:sz w:val="24"/>
                <w:szCs w:val="24"/>
              </w:rPr>
              <w:t>On The Turn, Drink Tickets.</w:t>
            </w:r>
          </w:p>
          <w:p w14:paraId="40A75368" w14:textId="77777777" w:rsidR="005C61E4" w:rsidRPr="007B533F" w:rsidRDefault="00E101A1" w:rsidP="005C61E4">
            <w:pPr>
              <w:pStyle w:val="Heading2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alias w:val="Dividing line graphic:"/>
                <w:tag w:val="Dividing line graphic:"/>
                <w:id w:val="-59171642"/>
                <w:placeholder>
                  <w:docPart w:val="D9A3A83B612F427CB289800CD04120E2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7B533F">
                  <w:rPr>
                    <w:sz w:val="24"/>
                    <w:szCs w:val="24"/>
                  </w:rPr>
                  <w:t>────</w:t>
                </w:r>
              </w:sdtContent>
            </w:sdt>
          </w:p>
          <w:p w14:paraId="6E378143" w14:textId="1E9F41B8" w:rsidR="005C61E4" w:rsidRPr="007B533F" w:rsidRDefault="000B518A" w:rsidP="005C61E4">
            <w:pPr>
              <w:pStyle w:val="Heading2"/>
              <w:rPr>
                <w:sz w:val="24"/>
                <w:szCs w:val="24"/>
              </w:rPr>
            </w:pPr>
            <w:r w:rsidRPr="007B533F">
              <w:rPr>
                <w:sz w:val="24"/>
                <w:szCs w:val="24"/>
              </w:rPr>
              <w:t>Buffet Dinner After Golf, Prizes</w:t>
            </w:r>
            <w:r w:rsidR="00E063B0" w:rsidRPr="007B533F">
              <w:rPr>
                <w:sz w:val="24"/>
                <w:szCs w:val="24"/>
              </w:rPr>
              <w:t xml:space="preserve"> &amp; Raffles </w:t>
            </w:r>
          </w:p>
          <w:p w14:paraId="6266E84A" w14:textId="77777777" w:rsidR="005C61E4" w:rsidRPr="007B533F" w:rsidRDefault="00E101A1" w:rsidP="005C61E4">
            <w:pPr>
              <w:pStyle w:val="Heading2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alias w:val="Dividing line graphic:"/>
                <w:tag w:val="Dividing line graphic:"/>
                <w:id w:val="1319850249"/>
                <w:placeholder>
                  <w:docPart w:val="8001BFF07FFD440BA8D4D799FA26038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7B533F">
                  <w:rPr>
                    <w:sz w:val="24"/>
                    <w:szCs w:val="24"/>
                  </w:rPr>
                  <w:t>────</w:t>
                </w:r>
              </w:sdtContent>
            </w:sdt>
          </w:p>
          <w:p w14:paraId="345EBE95" w14:textId="23A9F4F6" w:rsidR="007B533F" w:rsidRPr="007B533F" w:rsidRDefault="002B0759" w:rsidP="002B0759">
            <w:pPr>
              <w:pStyle w:val="Heading2"/>
              <w:jc w:val="left"/>
              <w:rPr>
                <w:bCs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Prizes for </w:t>
            </w:r>
            <w:r w:rsidR="007B533F" w:rsidRPr="007B533F">
              <w:rPr>
                <w:sz w:val="24"/>
                <w:szCs w:val="24"/>
              </w:rPr>
              <w:t>:</w:t>
            </w:r>
          </w:p>
          <w:p w14:paraId="20EA4FF4" w14:textId="0C5181FE" w:rsidR="00AA4794" w:rsidRPr="00251DA1" w:rsidRDefault="007B533F" w:rsidP="00251DA1">
            <w:pPr>
              <w:pStyle w:val="Heading2"/>
              <w:rPr>
                <w:bCs w:val="0"/>
                <w:sz w:val="24"/>
                <w:szCs w:val="24"/>
              </w:rPr>
            </w:pPr>
            <w:r w:rsidRPr="007B533F">
              <w:rPr>
                <w:sz w:val="24"/>
                <w:szCs w:val="24"/>
              </w:rPr>
              <w:t>1</w:t>
            </w:r>
            <w:r w:rsidRPr="007B533F">
              <w:rPr>
                <w:sz w:val="24"/>
                <w:szCs w:val="24"/>
                <w:vertAlign w:val="superscript"/>
              </w:rPr>
              <w:t>st</w:t>
            </w:r>
            <w:r w:rsidR="00DE13F5">
              <w:rPr>
                <w:sz w:val="24"/>
                <w:szCs w:val="24"/>
              </w:rPr>
              <w:t>, 2</w:t>
            </w:r>
            <w:r w:rsidR="00DE13F5" w:rsidRPr="00DE13F5">
              <w:rPr>
                <w:sz w:val="24"/>
                <w:szCs w:val="24"/>
                <w:vertAlign w:val="superscript"/>
              </w:rPr>
              <w:t>nd</w:t>
            </w:r>
            <w:r w:rsidR="00DE13F5">
              <w:rPr>
                <w:sz w:val="24"/>
                <w:szCs w:val="24"/>
              </w:rPr>
              <w:t xml:space="preserve">, </w:t>
            </w:r>
            <w:r w:rsidRPr="007B533F">
              <w:rPr>
                <w:sz w:val="24"/>
                <w:szCs w:val="24"/>
              </w:rPr>
              <w:t xml:space="preserve">&amp; </w:t>
            </w:r>
            <w:r w:rsidR="00DE13F5">
              <w:rPr>
                <w:sz w:val="24"/>
                <w:szCs w:val="24"/>
              </w:rPr>
              <w:t xml:space="preserve">? </w:t>
            </w:r>
            <w:r w:rsidRPr="007B533F">
              <w:rPr>
                <w:sz w:val="24"/>
                <w:szCs w:val="24"/>
              </w:rPr>
              <w:t>Place</w:t>
            </w:r>
            <w:r w:rsidR="00251DA1">
              <w:rPr>
                <w:sz w:val="24"/>
                <w:szCs w:val="24"/>
              </w:rPr>
              <w:t xml:space="preserve">, </w:t>
            </w:r>
            <w:r w:rsidR="00630E1A" w:rsidRPr="007B533F">
              <w:rPr>
                <w:sz w:val="24"/>
                <w:szCs w:val="24"/>
              </w:rPr>
              <w:t>Longest Drive</w:t>
            </w:r>
            <w:r w:rsidR="00C16424" w:rsidRPr="007B533F">
              <w:rPr>
                <w:sz w:val="24"/>
                <w:szCs w:val="24"/>
              </w:rPr>
              <w:t xml:space="preserve"> &amp; </w:t>
            </w:r>
            <w:r w:rsidR="00630E1A" w:rsidRPr="007B533F">
              <w:rPr>
                <w:sz w:val="24"/>
                <w:szCs w:val="24"/>
              </w:rPr>
              <w:t>Closest To The Pin</w:t>
            </w:r>
            <w:r w:rsidR="00C16424" w:rsidRPr="007B533F">
              <w:rPr>
                <w:sz w:val="24"/>
                <w:szCs w:val="24"/>
              </w:rPr>
              <w:t xml:space="preserve"> (</w:t>
            </w:r>
            <w:r w:rsidR="007C7907">
              <w:rPr>
                <w:sz w:val="24"/>
                <w:szCs w:val="24"/>
              </w:rPr>
              <w:t>M</w:t>
            </w:r>
            <w:r w:rsidR="00C16424" w:rsidRPr="007B533F">
              <w:rPr>
                <w:sz w:val="24"/>
                <w:szCs w:val="24"/>
              </w:rPr>
              <w:t xml:space="preserve">en and </w:t>
            </w:r>
            <w:r w:rsidR="007C7907">
              <w:rPr>
                <w:sz w:val="24"/>
                <w:szCs w:val="24"/>
              </w:rPr>
              <w:t>W</w:t>
            </w:r>
            <w:r w:rsidR="00C16424" w:rsidRPr="007B533F">
              <w:rPr>
                <w:sz w:val="24"/>
                <w:szCs w:val="24"/>
              </w:rPr>
              <w:t xml:space="preserve">omen). </w:t>
            </w:r>
            <w:r w:rsidR="00C16424">
              <w:t xml:space="preserve"> </w:t>
            </w:r>
          </w:p>
          <w:p w14:paraId="7C4D8E9C" w14:textId="6207C0EA" w:rsidR="000C4494" w:rsidRPr="008E5357" w:rsidRDefault="004E410F" w:rsidP="004E410F">
            <w:pPr>
              <w:pStyle w:val="Heading3"/>
              <w:rPr>
                <w:bCs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>questions / info</w:t>
            </w:r>
            <w:r w:rsidR="00877D86">
              <w:rPr>
                <w:sz w:val="20"/>
                <w:szCs w:val="20"/>
              </w:rPr>
              <w:t xml:space="preserve"> </w:t>
            </w:r>
            <w:r w:rsidR="000E697C" w:rsidRPr="008E5357">
              <w:rPr>
                <w:sz w:val="20"/>
                <w:szCs w:val="20"/>
              </w:rPr>
              <w:t>C</w:t>
            </w:r>
            <w:r w:rsidR="000C4494" w:rsidRPr="008E5357">
              <w:rPr>
                <w:sz w:val="20"/>
                <w:szCs w:val="20"/>
              </w:rPr>
              <w:t>ontact</w:t>
            </w:r>
            <w:r w:rsidR="008E5357">
              <w:rPr>
                <w:sz w:val="20"/>
                <w:szCs w:val="20"/>
              </w:rPr>
              <w:t>:</w:t>
            </w:r>
          </w:p>
          <w:p w14:paraId="48436373" w14:textId="4A273E35" w:rsidR="000C4494" w:rsidRDefault="000B68E9" w:rsidP="000C4494">
            <w:pPr>
              <w:pStyle w:val="Heading3"/>
              <w:rPr>
                <w:sz w:val="20"/>
                <w:szCs w:val="20"/>
              </w:rPr>
            </w:pPr>
            <w:r w:rsidRPr="008E5357">
              <w:rPr>
                <w:bCs w:val="0"/>
                <w:sz w:val="20"/>
                <w:szCs w:val="20"/>
              </w:rPr>
              <w:t>Ryan Ignasiak</w:t>
            </w:r>
          </w:p>
          <w:p w14:paraId="3C92155B" w14:textId="292688B5" w:rsidR="00AC1AAA" w:rsidRDefault="002B0759" w:rsidP="00AC1AAA">
            <w:pPr>
              <w:pStyle w:val="Heading3"/>
              <w:rPr>
                <w:sz w:val="20"/>
                <w:szCs w:val="20"/>
              </w:rPr>
            </w:pPr>
            <w:r>
              <w:rPr>
                <w:bCs w:val="0"/>
                <w:sz w:val="20"/>
                <w:szCs w:val="20"/>
              </w:rPr>
              <w:t>248-760-8996</w:t>
            </w:r>
          </w:p>
          <w:p w14:paraId="465751A2" w14:textId="4C60EC57" w:rsidR="00604DFC" w:rsidRDefault="00604DFC" w:rsidP="00AC1AAA">
            <w:pPr>
              <w:pStyle w:val="Heading3"/>
              <w:rPr>
                <w:sz w:val="20"/>
                <w:szCs w:val="20"/>
              </w:rPr>
            </w:pPr>
            <w:r>
              <w:rPr>
                <w:bCs w:val="0"/>
                <w:sz w:val="20"/>
                <w:szCs w:val="20"/>
              </w:rPr>
              <w:t>baldwindq@gmail.com</w:t>
            </w:r>
          </w:p>
          <w:p w14:paraId="65F722B7" w14:textId="77777777" w:rsidR="00B413A6" w:rsidRPr="008E5357" w:rsidRDefault="00B413A6" w:rsidP="000C4494">
            <w:pPr>
              <w:pStyle w:val="Heading3"/>
              <w:rPr>
                <w:sz w:val="20"/>
                <w:szCs w:val="20"/>
              </w:rPr>
            </w:pPr>
          </w:p>
          <w:p w14:paraId="1ADB4A4C" w14:textId="03915A31" w:rsidR="000B68E9" w:rsidRPr="008E5357" w:rsidRDefault="000B68E9" w:rsidP="00877D86">
            <w:pPr>
              <w:pStyle w:val="Heading3"/>
              <w:jc w:val="left"/>
              <w:rPr>
                <w:sz w:val="20"/>
                <w:szCs w:val="20"/>
              </w:rPr>
            </w:pPr>
          </w:p>
          <w:p w14:paraId="782F8AA9" w14:textId="1DBCD413" w:rsidR="000B68E9" w:rsidRDefault="000B68E9" w:rsidP="000C4494">
            <w:pPr>
              <w:pStyle w:val="Heading3"/>
              <w:rPr>
                <w:sz w:val="20"/>
                <w:szCs w:val="20"/>
              </w:rPr>
            </w:pPr>
            <w:r w:rsidRPr="008E5357">
              <w:rPr>
                <w:bCs w:val="0"/>
                <w:sz w:val="20"/>
                <w:szCs w:val="20"/>
              </w:rPr>
              <w:t>248-760-8996</w:t>
            </w:r>
          </w:p>
          <w:p w14:paraId="7020A608" w14:textId="3F14A3F9" w:rsidR="008E5357" w:rsidRDefault="008E5357" w:rsidP="000C4494">
            <w:pPr>
              <w:pStyle w:val="Heading3"/>
            </w:pPr>
            <w:r>
              <w:rPr>
                <w:bCs w:val="0"/>
                <w:sz w:val="20"/>
                <w:szCs w:val="20"/>
              </w:rPr>
              <w:t>baldwindq@gmail.com</w:t>
            </w:r>
          </w:p>
          <w:p w14:paraId="0A6D5946" w14:textId="3DF67FAB" w:rsidR="000B68E9" w:rsidRPr="000C4494" w:rsidRDefault="000B68E9" w:rsidP="000C4494">
            <w:pPr>
              <w:pStyle w:val="Heading3"/>
              <w:rPr>
                <w:bCs w:val="0"/>
                <w:sz w:val="22"/>
              </w:rPr>
            </w:pPr>
          </w:p>
        </w:tc>
      </w:tr>
    </w:tbl>
    <w:p w14:paraId="372351BF" w14:textId="6F20B013" w:rsidR="005C61E4" w:rsidRDefault="005C61E4" w:rsidP="00AA4794">
      <w:pPr>
        <w:pStyle w:val="NoSpacing"/>
      </w:pPr>
    </w:p>
    <w:p w14:paraId="4B04FDB3" w14:textId="0FC1A2D8" w:rsidR="004D7847" w:rsidRDefault="00A118B4" w:rsidP="00A118B4">
      <w:pPr>
        <w:pStyle w:val="NoSpacing"/>
        <w:jc w:val="center"/>
      </w:pPr>
      <w:r>
        <w:lastRenderedPageBreak/>
        <w:t xml:space="preserve">Please fill out this form </w:t>
      </w:r>
      <w:r w:rsidR="007C34BA">
        <w:t xml:space="preserve">below </w:t>
      </w:r>
      <w:r>
        <w:t xml:space="preserve">and </w:t>
      </w:r>
      <w:r w:rsidR="007C34BA">
        <w:t>mail</w:t>
      </w:r>
      <w:r w:rsidR="00312405">
        <w:t xml:space="preserve"> </w:t>
      </w:r>
      <w:r w:rsidR="00571120">
        <w:t xml:space="preserve">it along with payment </w:t>
      </w:r>
      <w:r w:rsidR="00312405">
        <w:t>to:</w:t>
      </w:r>
    </w:p>
    <w:p w14:paraId="540FC32F" w14:textId="02570B14" w:rsidR="00725778" w:rsidRDefault="00725778" w:rsidP="00A118B4">
      <w:pPr>
        <w:pStyle w:val="NoSpacing"/>
        <w:jc w:val="center"/>
      </w:pPr>
    </w:p>
    <w:p w14:paraId="4900091B" w14:textId="6FFBEC00" w:rsidR="00312405" w:rsidRDefault="00EA03EC" w:rsidP="00A118B4">
      <w:pPr>
        <w:pStyle w:val="NoSpacing"/>
        <w:jc w:val="center"/>
      </w:pPr>
      <w:r>
        <w:t xml:space="preserve"> </w:t>
      </w:r>
      <w:r w:rsidR="00BE558A">
        <w:t xml:space="preserve"> Dairy Queen</w:t>
      </w:r>
    </w:p>
    <w:p w14:paraId="05EF2BBC" w14:textId="2FE52FA6" w:rsidR="006B7BA8" w:rsidRDefault="00E3320E" w:rsidP="00E3320E">
      <w:pPr>
        <w:pStyle w:val="NoSpacing"/>
        <w:jc w:val="center"/>
      </w:pPr>
      <w:r>
        <w:t>1525 Baldwin Rd.</w:t>
      </w:r>
    </w:p>
    <w:p w14:paraId="0661B03A" w14:textId="2392755C" w:rsidR="00E3320E" w:rsidRDefault="00E3320E" w:rsidP="00E3320E">
      <w:pPr>
        <w:pStyle w:val="NoSpacing"/>
        <w:jc w:val="center"/>
      </w:pPr>
      <w:r>
        <w:t>Pontiac, MI 48340</w:t>
      </w:r>
    </w:p>
    <w:p w14:paraId="4757B380" w14:textId="07B5A182" w:rsidR="006B7BA8" w:rsidRDefault="006B7BA8" w:rsidP="00A118B4">
      <w:pPr>
        <w:pStyle w:val="NoSpacing"/>
        <w:jc w:val="center"/>
      </w:pPr>
      <w:r>
        <w:t>Attn:</w:t>
      </w:r>
      <w:r w:rsidR="007F1954">
        <w:t xml:space="preserve">  Ryan Ignasiak,</w:t>
      </w:r>
      <w:r>
        <w:t xml:space="preserve"> MDQOA Golf Outing</w:t>
      </w:r>
      <w:r w:rsidR="00BE558A">
        <w:t>.</w:t>
      </w:r>
    </w:p>
    <w:p w14:paraId="2EBBA805" w14:textId="2605DEBE" w:rsidR="006B0EE8" w:rsidRDefault="006B7BA8" w:rsidP="00DE13F5">
      <w:pPr>
        <w:pStyle w:val="NoSpacing"/>
        <w:jc w:val="center"/>
      </w:pPr>
      <w:r>
        <w:t>Or Email</w:t>
      </w:r>
      <w:r w:rsidR="006B0EE8">
        <w:t xml:space="preserve"> to:</w:t>
      </w:r>
      <w:r w:rsidR="00D34917">
        <w:t xml:space="preserve">  </w:t>
      </w:r>
      <w:hyperlink r:id="rId10" w:history="1">
        <w:r w:rsidR="00026C37" w:rsidRPr="009A2389">
          <w:rPr>
            <w:rStyle w:val="Hyperlink"/>
          </w:rPr>
          <w:t>baldwindq@gmail.com</w:t>
        </w:r>
      </w:hyperlink>
    </w:p>
    <w:p w14:paraId="186203F7" w14:textId="589EE6C7" w:rsidR="006B0EE8" w:rsidRDefault="006B0EE8" w:rsidP="00A118B4">
      <w:pPr>
        <w:pStyle w:val="NoSpacing"/>
        <w:jc w:val="center"/>
      </w:pPr>
    </w:p>
    <w:p w14:paraId="6308478B" w14:textId="1C7B5CDD" w:rsidR="00DD4010" w:rsidRDefault="00DD4010" w:rsidP="00A118B4">
      <w:pPr>
        <w:pStyle w:val="NoSpacing"/>
        <w:jc w:val="center"/>
      </w:pPr>
      <w:r w:rsidRPr="00C0308F">
        <w:rPr>
          <w:highlight w:val="yellow"/>
        </w:rPr>
        <w:t xml:space="preserve">WE </w:t>
      </w:r>
      <w:r w:rsidR="00C0308F" w:rsidRPr="00C0308F">
        <w:rPr>
          <w:highlight w:val="yellow"/>
        </w:rPr>
        <w:t xml:space="preserve">KINDLY </w:t>
      </w:r>
      <w:r w:rsidRPr="00C0308F">
        <w:rPr>
          <w:highlight w:val="yellow"/>
        </w:rPr>
        <w:t xml:space="preserve">ASK THAT YOU </w:t>
      </w:r>
      <w:r w:rsidR="004D7847">
        <w:rPr>
          <w:highlight w:val="yellow"/>
        </w:rPr>
        <w:t xml:space="preserve">TRY TO </w:t>
      </w:r>
      <w:r w:rsidRPr="00C0308F">
        <w:rPr>
          <w:highlight w:val="yellow"/>
        </w:rPr>
        <w:t xml:space="preserve">RESPOND BY </w:t>
      </w:r>
      <w:r w:rsidR="00DD659B" w:rsidRPr="00C0308F">
        <w:rPr>
          <w:highlight w:val="yellow"/>
        </w:rPr>
        <w:t>J</w:t>
      </w:r>
      <w:r w:rsidR="00A92742">
        <w:rPr>
          <w:highlight w:val="yellow"/>
        </w:rPr>
        <w:t>une</w:t>
      </w:r>
      <w:r w:rsidR="00DD659B" w:rsidRPr="00C0308F">
        <w:rPr>
          <w:highlight w:val="yellow"/>
        </w:rPr>
        <w:t xml:space="preserve"> </w:t>
      </w:r>
      <w:r w:rsidR="004246B2">
        <w:rPr>
          <w:highlight w:val="yellow"/>
        </w:rPr>
        <w:t>1</w:t>
      </w:r>
      <w:r w:rsidR="004246B2">
        <w:rPr>
          <w:highlight w:val="yellow"/>
          <w:vertAlign w:val="superscript"/>
        </w:rPr>
        <w:t>st</w:t>
      </w:r>
      <w:r w:rsidR="00375C2D" w:rsidRPr="00C0308F">
        <w:rPr>
          <w:highlight w:val="yellow"/>
        </w:rPr>
        <w:t>, 20</w:t>
      </w:r>
      <w:r w:rsidR="002E5FB5">
        <w:rPr>
          <w:highlight w:val="yellow"/>
        </w:rPr>
        <w:t>2</w:t>
      </w:r>
      <w:r w:rsidR="00DE13F5">
        <w:rPr>
          <w:highlight w:val="yellow"/>
        </w:rPr>
        <w:t>4</w:t>
      </w:r>
      <w:r w:rsidR="004D7847" w:rsidRPr="004D7847">
        <w:rPr>
          <w:highlight w:val="yellow"/>
        </w:rPr>
        <w:t>, THANKS!</w:t>
      </w:r>
    </w:p>
    <w:p w14:paraId="06C951DA" w14:textId="31C15E54" w:rsidR="00A746B4" w:rsidRDefault="0013297C" w:rsidP="00DE13F5">
      <w:r>
        <w:t>------------------------------------------------------------------------------------------------------------------------</w:t>
      </w:r>
    </w:p>
    <w:p w14:paraId="7C77099B" w14:textId="58994BE9" w:rsidR="00D34917" w:rsidRDefault="00D34917" w:rsidP="00D34917">
      <w:pPr>
        <w:pStyle w:val="NoSpacing"/>
      </w:pPr>
      <w:r>
        <w:t>Price Per Golfer</w:t>
      </w:r>
      <w:r w:rsidR="00DE13F5">
        <w:t>--------------------------------------</w:t>
      </w:r>
      <w:r>
        <w:t>:   $1</w:t>
      </w:r>
      <w:r w:rsidR="00DE13F5">
        <w:t>45</w:t>
      </w:r>
      <w:r>
        <w:t xml:space="preserve">.00  X  _____  =  </w:t>
      </w:r>
      <w:r w:rsidRPr="00577C3A">
        <w:rPr>
          <w:highlight w:val="green"/>
        </w:rPr>
        <w:t>$____________</w:t>
      </w:r>
    </w:p>
    <w:p w14:paraId="05E57B35" w14:textId="7DB88700" w:rsidR="00116D4C" w:rsidRDefault="00116D4C" w:rsidP="0013297C">
      <w:pPr>
        <w:pStyle w:val="NoSpacing"/>
      </w:pPr>
    </w:p>
    <w:p w14:paraId="1D718F44" w14:textId="108F747B" w:rsidR="00D60FA1" w:rsidRDefault="00D60FA1" w:rsidP="0013297C">
      <w:pPr>
        <w:pStyle w:val="NoSpacing"/>
      </w:pPr>
      <w:r>
        <w:t xml:space="preserve">Dinner Only </w:t>
      </w:r>
      <w:r w:rsidR="000F01A8">
        <w:t>:</w:t>
      </w:r>
      <w:r>
        <w:t xml:space="preserve">  </w:t>
      </w:r>
      <w:r w:rsidR="00D55CB1">
        <w:t xml:space="preserve">        </w:t>
      </w:r>
      <w:r>
        <w:t>$</w:t>
      </w:r>
      <w:r w:rsidR="008C0202">
        <w:t>60</w:t>
      </w:r>
      <w:r w:rsidR="00B43692">
        <w:t>.00</w:t>
      </w:r>
      <w:r w:rsidR="0087764E">
        <w:t xml:space="preserve">  X  _____</w:t>
      </w:r>
      <w:r w:rsidR="00D55CB1">
        <w:t xml:space="preserve"> </w:t>
      </w:r>
      <w:r w:rsidR="00D938C5">
        <w:t xml:space="preserve"> =  </w:t>
      </w:r>
      <w:r w:rsidR="00D938C5" w:rsidRPr="00577C3A">
        <w:rPr>
          <w:highlight w:val="green"/>
        </w:rPr>
        <w:t>$_</w:t>
      </w:r>
      <w:r w:rsidR="0087764E" w:rsidRPr="00577C3A">
        <w:rPr>
          <w:highlight w:val="green"/>
        </w:rPr>
        <w:t>___________</w:t>
      </w:r>
    </w:p>
    <w:p w14:paraId="2E0BCE4F" w14:textId="77777777" w:rsidR="00DE13F5" w:rsidRDefault="00DE13F5" w:rsidP="0013297C">
      <w:pPr>
        <w:pStyle w:val="NoSpacing"/>
      </w:pPr>
    </w:p>
    <w:p w14:paraId="77F807A9" w14:textId="2ABDEF85" w:rsidR="00814380" w:rsidRDefault="004949D5" w:rsidP="0013297C">
      <w:pPr>
        <w:pStyle w:val="NoSpacing"/>
      </w:pPr>
      <w:r w:rsidRPr="004B3FE7">
        <w:rPr>
          <w:highlight w:val="yellow"/>
        </w:rPr>
        <w:t>Supplier</w:t>
      </w:r>
      <w:r w:rsidR="00E97EA9" w:rsidRPr="004B3FE7">
        <w:rPr>
          <w:highlight w:val="yellow"/>
        </w:rPr>
        <w:t>/Corporate</w:t>
      </w:r>
      <w:r w:rsidR="00E97EA9">
        <w:t xml:space="preserve"> Hole Sponsorship   $300.00</w:t>
      </w:r>
      <w:r w:rsidR="00F274B5">
        <w:t xml:space="preserve"> per hole</w:t>
      </w:r>
      <w:r w:rsidR="00D55CB1">
        <w:t xml:space="preserve">  X  _____  =  </w:t>
      </w:r>
      <w:r w:rsidR="00D55CB1" w:rsidRPr="00577C3A">
        <w:rPr>
          <w:highlight w:val="green"/>
        </w:rPr>
        <w:t>$__________</w:t>
      </w:r>
    </w:p>
    <w:p w14:paraId="4BF7A981" w14:textId="6FF42259" w:rsidR="00814380" w:rsidRDefault="00814380" w:rsidP="0013297C">
      <w:pPr>
        <w:pStyle w:val="NoSpacing"/>
      </w:pPr>
    </w:p>
    <w:p w14:paraId="03D6A1B4" w14:textId="3ED761E9" w:rsidR="0064657E" w:rsidRDefault="00B532A3" w:rsidP="0013297C">
      <w:pPr>
        <w:pStyle w:val="NoSpacing"/>
      </w:pPr>
      <w:r>
        <w:t xml:space="preserve">COMPANY </w:t>
      </w:r>
      <w:r w:rsidR="0064657E">
        <w:t>NAME / INFO ON SI</w:t>
      </w:r>
      <w:r w:rsidR="00FA64FE">
        <w:t>GNAGE ________________________________</w:t>
      </w:r>
    </w:p>
    <w:p w14:paraId="17A6FDCB" w14:textId="4496A34F" w:rsidR="00FA64FE" w:rsidRDefault="00FA64FE" w:rsidP="0013297C">
      <w:pPr>
        <w:pStyle w:val="NoSpacing"/>
      </w:pPr>
      <w:r>
        <w:t xml:space="preserve">                                                       </w:t>
      </w:r>
      <w:r w:rsidR="00485B32">
        <w:t xml:space="preserve">                     </w:t>
      </w:r>
      <w:r>
        <w:t>________________________________</w:t>
      </w:r>
    </w:p>
    <w:p w14:paraId="00F3DE59" w14:textId="2A27AE69" w:rsidR="00DE13F5" w:rsidRDefault="00DE13F5" w:rsidP="0013297C">
      <w:pPr>
        <w:pStyle w:val="NoSpacing"/>
      </w:pPr>
      <w:bookmarkStart w:id="0" w:name="_Hlk165901645"/>
      <w:r w:rsidRPr="00DE13F5">
        <w:rPr>
          <w:highlight w:val="yellow"/>
        </w:rPr>
        <w:t>Supplier/Corporate</w:t>
      </w:r>
      <w:r>
        <w:t xml:space="preserve"> Lunch Sponsorship  $500.00     =   </w:t>
      </w:r>
      <w:r w:rsidRPr="00DE13F5">
        <w:rPr>
          <w:highlight w:val="green"/>
        </w:rPr>
        <w:t>$____________________</w:t>
      </w:r>
    </w:p>
    <w:p w14:paraId="2A8896A4" w14:textId="030CE67D" w:rsidR="00DE13F5" w:rsidRDefault="00DE13F5" w:rsidP="0013297C">
      <w:pPr>
        <w:pStyle w:val="NoSpacing"/>
      </w:pPr>
      <w:r>
        <w:t>(Banner displayed with Company name and acknowledgements throughout event)</w:t>
      </w:r>
    </w:p>
    <w:bookmarkEnd w:id="0"/>
    <w:p w14:paraId="22D4198D" w14:textId="77777777" w:rsidR="00DE13F5" w:rsidRDefault="00DE13F5" w:rsidP="0013297C">
      <w:pPr>
        <w:pStyle w:val="NoSpacing"/>
      </w:pPr>
    </w:p>
    <w:p w14:paraId="42B5CADF" w14:textId="3AE39C85" w:rsidR="00DE13F5" w:rsidRDefault="00DE13F5" w:rsidP="00DE13F5">
      <w:pPr>
        <w:pStyle w:val="NoSpacing"/>
      </w:pPr>
      <w:r w:rsidRPr="00DE13F5">
        <w:rPr>
          <w:highlight w:val="yellow"/>
        </w:rPr>
        <w:t>Supplier/Corporate</w:t>
      </w:r>
      <w:r>
        <w:t xml:space="preserve"> Dinner Sponsorship  $</w:t>
      </w:r>
      <w:r w:rsidR="00E101A1">
        <w:t>7</w:t>
      </w:r>
      <w:r>
        <w:t xml:space="preserve">50.00     =   </w:t>
      </w:r>
      <w:r w:rsidRPr="00DE13F5">
        <w:rPr>
          <w:highlight w:val="green"/>
        </w:rPr>
        <w:t>$____________________</w:t>
      </w:r>
    </w:p>
    <w:p w14:paraId="5334B456" w14:textId="77777777" w:rsidR="00DE13F5" w:rsidRDefault="00DE13F5" w:rsidP="00DE13F5">
      <w:pPr>
        <w:pStyle w:val="NoSpacing"/>
      </w:pPr>
      <w:r>
        <w:t>(Banner displayed with Company name and acknowledgements throughout event)</w:t>
      </w:r>
    </w:p>
    <w:p w14:paraId="121447A2" w14:textId="16F5F23A" w:rsidR="00DE13F5" w:rsidRDefault="00DE13F5" w:rsidP="0013297C">
      <w:pPr>
        <w:pStyle w:val="NoSpacing"/>
      </w:pPr>
    </w:p>
    <w:p w14:paraId="4DD07A52" w14:textId="77777777" w:rsidR="00DE13F5" w:rsidRDefault="00DE13F5" w:rsidP="0013297C">
      <w:pPr>
        <w:pStyle w:val="NoSpacing"/>
      </w:pPr>
    </w:p>
    <w:p w14:paraId="43A3344F" w14:textId="7A313BCF" w:rsidR="003045F7" w:rsidRDefault="00DE13F5" w:rsidP="0013297C">
      <w:pPr>
        <w:pStyle w:val="NoSpacing"/>
      </w:pPr>
      <w:r>
        <w:t>Mi</w:t>
      </w:r>
      <w:r w:rsidR="004E1DD1" w:rsidRPr="004B3FE7">
        <w:rPr>
          <w:highlight w:val="yellow"/>
        </w:rPr>
        <w:t>chigan DQ Operator</w:t>
      </w:r>
      <w:r w:rsidR="004E1DD1">
        <w:t xml:space="preserve"> Hole Sponsorship</w:t>
      </w:r>
      <w:r w:rsidR="009716DA">
        <w:t xml:space="preserve">   $1</w:t>
      </w:r>
      <w:r w:rsidR="00CB28A5">
        <w:t>5</w:t>
      </w:r>
      <w:r w:rsidR="009716DA">
        <w:t>0.00</w:t>
      </w:r>
      <w:r w:rsidR="00127D2A">
        <w:t xml:space="preserve"> per hole</w:t>
      </w:r>
      <w:r w:rsidR="00D55CB1">
        <w:t xml:space="preserve">  X  ____  =  </w:t>
      </w:r>
      <w:r w:rsidR="00D55CB1" w:rsidRPr="00577C3A">
        <w:rPr>
          <w:highlight w:val="green"/>
        </w:rPr>
        <w:t>$__________</w:t>
      </w:r>
    </w:p>
    <w:p w14:paraId="735D0762" w14:textId="63CEFF46" w:rsidR="00127D2A" w:rsidRDefault="00EA2854" w:rsidP="0013297C">
      <w:pPr>
        <w:pStyle w:val="NoSpacing"/>
      </w:pPr>
      <w:r>
        <w:t>(</w:t>
      </w:r>
      <w:r w:rsidR="00CB28A5">
        <w:t>Discounted</w:t>
      </w:r>
      <w:r>
        <w:t xml:space="preserve"> price</w:t>
      </w:r>
      <w:r w:rsidR="00095121">
        <w:t>)</w:t>
      </w:r>
    </w:p>
    <w:p w14:paraId="40D70FA6" w14:textId="77777777" w:rsidR="003045F7" w:rsidRDefault="003045F7" w:rsidP="0013297C">
      <w:pPr>
        <w:pStyle w:val="NoSpacing"/>
      </w:pPr>
    </w:p>
    <w:p w14:paraId="7FD12057" w14:textId="5F073742" w:rsidR="003045F7" w:rsidRDefault="00485B32" w:rsidP="0013297C">
      <w:pPr>
        <w:pStyle w:val="NoSpacing"/>
      </w:pPr>
      <w:r>
        <w:t xml:space="preserve">OPERATOR </w:t>
      </w:r>
      <w:r w:rsidR="003045F7">
        <w:t>NAME / INFO ON SIGNAGE</w:t>
      </w:r>
      <w:r w:rsidR="00814380">
        <w:t>_________________________________</w:t>
      </w:r>
    </w:p>
    <w:p w14:paraId="3A989620" w14:textId="58E86574" w:rsidR="00814380" w:rsidRDefault="00814380" w:rsidP="0013297C">
      <w:pPr>
        <w:pStyle w:val="NoSpacing"/>
      </w:pPr>
      <w:r>
        <w:t xml:space="preserve">                                                      </w:t>
      </w:r>
      <w:r w:rsidR="00485B32">
        <w:t xml:space="preserve">                       </w:t>
      </w:r>
      <w:r>
        <w:t>_________________________________</w:t>
      </w:r>
    </w:p>
    <w:p w14:paraId="6688F54B" w14:textId="18930C7C" w:rsidR="0013406F" w:rsidRDefault="00DE13F5" w:rsidP="0013297C">
      <w:pPr>
        <w:pStyle w:val="NoSpacing"/>
      </w:pPr>
      <w:r>
        <w:rPr>
          <w:noProof/>
        </w:rPr>
        <w:drawing>
          <wp:inline distT="0" distB="0" distL="0" distR="0" wp14:anchorId="1F045701" wp14:editId="048A8541">
            <wp:extent cx="1423467" cy="1085850"/>
            <wp:effectExtent l="0" t="0" r="5715" b="0"/>
            <wp:docPr id="4" name="Picture 4" descr="A golf ball on a t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olf ball on a te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057" cy="113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</w:t>
      </w:r>
      <w:r w:rsidR="00185E72">
        <w:t xml:space="preserve"> </w:t>
      </w:r>
      <w:r w:rsidR="0013406F" w:rsidRPr="00185E72">
        <w:rPr>
          <w:i/>
        </w:rPr>
        <w:t>MAKE CHECKS PAYABLE TO:</w:t>
      </w:r>
      <w:r w:rsidR="0013406F">
        <w:t xml:space="preserve"> M.D.Q.O.A.</w:t>
      </w:r>
    </w:p>
    <w:p w14:paraId="4ACAEB52" w14:textId="65B292A9" w:rsidR="00485B32" w:rsidRDefault="00485B32" w:rsidP="0013297C">
      <w:pPr>
        <w:pStyle w:val="NoSpacing"/>
      </w:pPr>
    </w:p>
    <w:p w14:paraId="0EB1507D" w14:textId="38E9E54A" w:rsidR="00485B32" w:rsidRDefault="004C6F36" w:rsidP="0013297C">
      <w:pPr>
        <w:pStyle w:val="NoSpacing"/>
      </w:pPr>
      <w:r>
        <w:t xml:space="preserve">                                                                                               </w:t>
      </w:r>
      <w:r w:rsidRPr="00577C3A">
        <w:rPr>
          <w:highlight w:val="green"/>
        </w:rPr>
        <w:t>TOTAL</w:t>
      </w:r>
      <w:r w:rsidR="00577C3A" w:rsidRPr="00577C3A">
        <w:rPr>
          <w:highlight w:val="green"/>
        </w:rPr>
        <w:t xml:space="preserve"> AMOUNT =  $___________</w:t>
      </w:r>
    </w:p>
    <w:p w14:paraId="1DE5C165" w14:textId="77777777" w:rsidR="00D53943" w:rsidRDefault="00D53943" w:rsidP="0013297C">
      <w:pPr>
        <w:pStyle w:val="NoSpacing"/>
      </w:pPr>
    </w:p>
    <w:p w14:paraId="6FC6944C" w14:textId="00AA245E" w:rsidR="00B50093" w:rsidRDefault="0013297C" w:rsidP="0013297C">
      <w:pPr>
        <w:pStyle w:val="NoSpacing"/>
      </w:pPr>
      <w:r>
        <w:t>Golfer 1</w:t>
      </w:r>
      <w:r w:rsidR="00B50093">
        <w:t xml:space="preserve"> </w:t>
      </w:r>
      <w:r>
        <w:t>__________________________</w:t>
      </w:r>
      <w:r w:rsidR="00B7780D">
        <w:t>Golfer 2__________________________</w:t>
      </w:r>
      <w:r w:rsidR="00B70859">
        <w:t xml:space="preserve">                </w:t>
      </w:r>
    </w:p>
    <w:p w14:paraId="1F432D57" w14:textId="6F2F20A5" w:rsidR="00B50093" w:rsidRDefault="00B50093" w:rsidP="0013297C">
      <w:pPr>
        <w:pStyle w:val="NoSpacing"/>
      </w:pPr>
    </w:p>
    <w:p w14:paraId="7E044310" w14:textId="5FF6B92B" w:rsidR="00B50093" w:rsidRDefault="00B50093" w:rsidP="0013297C">
      <w:pPr>
        <w:pStyle w:val="NoSpacing"/>
      </w:pPr>
      <w:r>
        <w:t>Golfer 3 ______________________</w:t>
      </w:r>
      <w:r w:rsidR="001B35A9">
        <w:t>____Golfer 4__________________________</w:t>
      </w:r>
    </w:p>
    <w:p w14:paraId="4EDB6E6B" w14:textId="38DFBE76" w:rsidR="00B50093" w:rsidRDefault="004418BC" w:rsidP="0013297C">
      <w:pPr>
        <w:pStyle w:val="NoSpacing"/>
      </w:pPr>
      <w:r>
        <w:t xml:space="preserve">                   </w:t>
      </w:r>
    </w:p>
    <w:p w14:paraId="41662820" w14:textId="0598CFA7" w:rsidR="00B50093" w:rsidRDefault="00B70859" w:rsidP="0013297C">
      <w:pPr>
        <w:pStyle w:val="NoSpacing"/>
      </w:pPr>
      <w:r>
        <w:t>Contact Phone # _____________________________</w:t>
      </w:r>
    </w:p>
    <w:p w14:paraId="5262E0B4" w14:textId="36534B95" w:rsidR="00261EBE" w:rsidRDefault="00261EBE" w:rsidP="0013297C">
      <w:pPr>
        <w:pStyle w:val="NoSpacing"/>
      </w:pPr>
    </w:p>
    <w:p w14:paraId="34876613" w14:textId="47EF7B11" w:rsidR="00261EBE" w:rsidRDefault="00D55CB1" w:rsidP="0013297C">
      <w:pPr>
        <w:pStyle w:val="NoSpacing"/>
      </w:pPr>
      <w:r>
        <w:t xml:space="preserve">Please </w:t>
      </w:r>
      <w:r w:rsidR="00CB7440">
        <w:t>pair me</w:t>
      </w:r>
      <w:r w:rsidR="004418BC">
        <w:t>/us</w:t>
      </w:r>
      <w:r w:rsidR="00CB7440">
        <w:t xml:space="preserve"> with (if available) _____________________________________</w:t>
      </w:r>
      <w:r w:rsidR="00EF3B7C">
        <w:t>_</w:t>
      </w:r>
    </w:p>
    <w:p w14:paraId="49511E02" w14:textId="47F8FC9B" w:rsidR="00142859" w:rsidRDefault="00142859" w:rsidP="0013297C">
      <w:pPr>
        <w:pStyle w:val="NoSpacing"/>
      </w:pPr>
    </w:p>
    <w:p w14:paraId="33EA80F9" w14:textId="40D3A2CB" w:rsidR="00EF3B7C" w:rsidRDefault="00142859" w:rsidP="0013297C">
      <w:pPr>
        <w:pStyle w:val="NoSpacing"/>
      </w:pPr>
      <w:r>
        <w:t>____ I WILL NOT GOLF</w:t>
      </w:r>
      <w:r w:rsidR="00D637C6">
        <w:t xml:space="preserve">, </w:t>
      </w:r>
      <w:r>
        <w:t>BU</w:t>
      </w:r>
      <w:r w:rsidR="001F3456">
        <w:t xml:space="preserve">T WOULD BE A </w:t>
      </w:r>
      <w:r w:rsidR="00D07D66">
        <w:t>VOLUNTEER</w:t>
      </w:r>
      <w:r w:rsidR="00D637C6">
        <w:t>/WITNESS</w:t>
      </w:r>
      <w:r w:rsidR="00D07D66">
        <w:t xml:space="preserve"> </w:t>
      </w:r>
      <w:r w:rsidR="0089629C">
        <w:t>A</w:t>
      </w:r>
      <w:r w:rsidR="00D637C6">
        <w:t>T</w:t>
      </w:r>
      <w:r w:rsidR="0089629C">
        <w:t xml:space="preserve"> A</w:t>
      </w:r>
      <w:r w:rsidR="00D07D66">
        <w:t xml:space="preserve"> PAR 3 HOLE</w:t>
      </w:r>
      <w:r w:rsidR="00E32484">
        <w:t>.</w:t>
      </w:r>
    </w:p>
    <w:p w14:paraId="48420F98" w14:textId="5A46B7BA" w:rsidR="00D53943" w:rsidRDefault="00D53943" w:rsidP="0013297C">
      <w:pPr>
        <w:pStyle w:val="NoSpacing"/>
      </w:pPr>
    </w:p>
    <w:p w14:paraId="0304EBD8" w14:textId="3C1B2C0D" w:rsidR="00EF3B7C" w:rsidRPr="00076F31" w:rsidRDefault="00EF5FCE" w:rsidP="0013297C">
      <w:pPr>
        <w:pStyle w:val="NoSpacing"/>
      </w:pPr>
      <w:r>
        <w:t>___</w:t>
      </w:r>
      <w:r w:rsidR="00D07D66">
        <w:t>_</w:t>
      </w:r>
      <w:r>
        <w:t xml:space="preserve"> I CAN NOT ATTEND BUT PLEASE ACCEPT MY </w:t>
      </w:r>
      <w:r w:rsidR="001A68C6">
        <w:t>AUCTON</w:t>
      </w:r>
      <w:r w:rsidR="00BA1466">
        <w:t xml:space="preserve"> ITEM(S)</w:t>
      </w:r>
      <w:r w:rsidR="00B7780D">
        <w:t xml:space="preserve"> AND/OR HOLE </w:t>
      </w:r>
      <w:r w:rsidR="001B1EA6">
        <w:t xml:space="preserve">            </w:t>
      </w:r>
      <w:r w:rsidR="00B7780D">
        <w:t>SPONSOR</w:t>
      </w:r>
      <w:r w:rsidR="00BA1466">
        <w:t xml:space="preserve">SHIP.  </w:t>
      </w:r>
      <w:r w:rsidR="001A68C6">
        <w:t>Auction</w:t>
      </w:r>
      <w:r w:rsidR="00BA1466">
        <w:t xml:space="preserve"> ite</w:t>
      </w:r>
      <w:r w:rsidR="001B1EA6">
        <w:t xml:space="preserve">ms can be sent to Ryan Ignasiak, </w:t>
      </w:r>
      <w:r w:rsidR="00EC7A27">
        <w:t xml:space="preserve">see </w:t>
      </w:r>
      <w:r w:rsidR="001B1EA6">
        <w:t>address above</w:t>
      </w:r>
      <w:r w:rsidR="000B4E2C">
        <w:t>.</w:t>
      </w:r>
    </w:p>
    <w:sectPr w:rsidR="00EF3B7C" w:rsidRPr="00076F31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254995" w14:textId="77777777" w:rsidR="00FB18B9" w:rsidRDefault="00FB18B9" w:rsidP="005F5D5F">
      <w:pPr>
        <w:spacing w:after="0" w:line="240" w:lineRule="auto"/>
      </w:pPr>
      <w:r>
        <w:separator/>
      </w:r>
    </w:p>
  </w:endnote>
  <w:endnote w:type="continuationSeparator" w:id="0">
    <w:p w14:paraId="6347FE02" w14:textId="77777777" w:rsidR="00FB18B9" w:rsidRDefault="00FB18B9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1CA829" w14:textId="77777777" w:rsidR="00FB18B9" w:rsidRDefault="00FB18B9" w:rsidP="005F5D5F">
      <w:pPr>
        <w:spacing w:after="0" w:line="240" w:lineRule="auto"/>
      </w:pPr>
      <w:r>
        <w:separator/>
      </w:r>
    </w:p>
  </w:footnote>
  <w:footnote w:type="continuationSeparator" w:id="0">
    <w:p w14:paraId="3BC7CB78" w14:textId="77777777" w:rsidR="00FB18B9" w:rsidRDefault="00FB18B9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242637698">
    <w:abstractNumId w:val="9"/>
  </w:num>
  <w:num w:numId="2" w16cid:durableId="242572109">
    <w:abstractNumId w:val="7"/>
  </w:num>
  <w:num w:numId="3" w16cid:durableId="1791821699">
    <w:abstractNumId w:val="6"/>
  </w:num>
  <w:num w:numId="4" w16cid:durableId="727461374">
    <w:abstractNumId w:val="5"/>
  </w:num>
  <w:num w:numId="5" w16cid:durableId="40253836">
    <w:abstractNumId w:val="4"/>
  </w:num>
  <w:num w:numId="6" w16cid:durableId="1699961540">
    <w:abstractNumId w:val="8"/>
  </w:num>
  <w:num w:numId="7" w16cid:durableId="1314916485">
    <w:abstractNumId w:val="3"/>
  </w:num>
  <w:num w:numId="8" w16cid:durableId="378167424">
    <w:abstractNumId w:val="2"/>
  </w:num>
  <w:num w:numId="9" w16cid:durableId="669675210">
    <w:abstractNumId w:val="1"/>
  </w:num>
  <w:num w:numId="10" w16cid:durableId="7567570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F33"/>
    <w:rsid w:val="000168C0"/>
    <w:rsid w:val="00026C37"/>
    <w:rsid w:val="000427C6"/>
    <w:rsid w:val="00044A1C"/>
    <w:rsid w:val="000464B4"/>
    <w:rsid w:val="000711CA"/>
    <w:rsid w:val="00076F31"/>
    <w:rsid w:val="00091282"/>
    <w:rsid w:val="00095121"/>
    <w:rsid w:val="000B3DCD"/>
    <w:rsid w:val="000B4C91"/>
    <w:rsid w:val="000B4E2C"/>
    <w:rsid w:val="000B518A"/>
    <w:rsid w:val="000B68E9"/>
    <w:rsid w:val="000C4494"/>
    <w:rsid w:val="000E697C"/>
    <w:rsid w:val="000F01A8"/>
    <w:rsid w:val="00116D4C"/>
    <w:rsid w:val="00127D2A"/>
    <w:rsid w:val="0013297C"/>
    <w:rsid w:val="00133CC4"/>
    <w:rsid w:val="0013406F"/>
    <w:rsid w:val="00136416"/>
    <w:rsid w:val="00142859"/>
    <w:rsid w:val="00171CDD"/>
    <w:rsid w:val="00175521"/>
    <w:rsid w:val="00181FB9"/>
    <w:rsid w:val="001826EE"/>
    <w:rsid w:val="00185E72"/>
    <w:rsid w:val="001917ED"/>
    <w:rsid w:val="00192757"/>
    <w:rsid w:val="001A0BAB"/>
    <w:rsid w:val="001A68C6"/>
    <w:rsid w:val="001A6E75"/>
    <w:rsid w:val="001B1EA6"/>
    <w:rsid w:val="001B35A9"/>
    <w:rsid w:val="001C4F9C"/>
    <w:rsid w:val="001D5BEF"/>
    <w:rsid w:val="001E4F55"/>
    <w:rsid w:val="001F0FA8"/>
    <w:rsid w:val="001F3456"/>
    <w:rsid w:val="00244566"/>
    <w:rsid w:val="00251739"/>
    <w:rsid w:val="00251DA1"/>
    <w:rsid w:val="002526E9"/>
    <w:rsid w:val="00261A78"/>
    <w:rsid w:val="00261EBE"/>
    <w:rsid w:val="00277DE5"/>
    <w:rsid w:val="00281D18"/>
    <w:rsid w:val="002965F7"/>
    <w:rsid w:val="002B0759"/>
    <w:rsid w:val="002E5FB5"/>
    <w:rsid w:val="003045F7"/>
    <w:rsid w:val="00312405"/>
    <w:rsid w:val="0031772C"/>
    <w:rsid w:val="00345B89"/>
    <w:rsid w:val="00373C1F"/>
    <w:rsid w:val="00375C2D"/>
    <w:rsid w:val="0037776D"/>
    <w:rsid w:val="003974D7"/>
    <w:rsid w:val="003B6A17"/>
    <w:rsid w:val="00411532"/>
    <w:rsid w:val="004246B2"/>
    <w:rsid w:val="004418BC"/>
    <w:rsid w:val="00485B32"/>
    <w:rsid w:val="004949D5"/>
    <w:rsid w:val="004A5175"/>
    <w:rsid w:val="004B3FE7"/>
    <w:rsid w:val="004C6F36"/>
    <w:rsid w:val="004D7847"/>
    <w:rsid w:val="004E1DD1"/>
    <w:rsid w:val="004E410F"/>
    <w:rsid w:val="004F2134"/>
    <w:rsid w:val="00510634"/>
    <w:rsid w:val="005222EE"/>
    <w:rsid w:val="00525378"/>
    <w:rsid w:val="00533A1E"/>
    <w:rsid w:val="00541BB3"/>
    <w:rsid w:val="00544732"/>
    <w:rsid w:val="00546811"/>
    <w:rsid w:val="00571120"/>
    <w:rsid w:val="00577C3A"/>
    <w:rsid w:val="00584534"/>
    <w:rsid w:val="00587559"/>
    <w:rsid w:val="005B1E54"/>
    <w:rsid w:val="005C61E4"/>
    <w:rsid w:val="005E1A3C"/>
    <w:rsid w:val="005F5D5F"/>
    <w:rsid w:val="00604DFC"/>
    <w:rsid w:val="00630E1A"/>
    <w:rsid w:val="00644243"/>
    <w:rsid w:val="0064657E"/>
    <w:rsid w:val="00653F23"/>
    <w:rsid w:val="00665EA1"/>
    <w:rsid w:val="0068328B"/>
    <w:rsid w:val="006B0EE8"/>
    <w:rsid w:val="006B7BA8"/>
    <w:rsid w:val="006E2EF3"/>
    <w:rsid w:val="006E5B0F"/>
    <w:rsid w:val="006E6003"/>
    <w:rsid w:val="006F305B"/>
    <w:rsid w:val="00723767"/>
    <w:rsid w:val="00725778"/>
    <w:rsid w:val="00731E86"/>
    <w:rsid w:val="0079199F"/>
    <w:rsid w:val="007B533F"/>
    <w:rsid w:val="007B5354"/>
    <w:rsid w:val="007B6145"/>
    <w:rsid w:val="007C34BA"/>
    <w:rsid w:val="007C7907"/>
    <w:rsid w:val="007F1954"/>
    <w:rsid w:val="008130CB"/>
    <w:rsid w:val="00814380"/>
    <w:rsid w:val="0081533D"/>
    <w:rsid w:val="00835366"/>
    <w:rsid w:val="00837654"/>
    <w:rsid w:val="00860BEF"/>
    <w:rsid w:val="00871212"/>
    <w:rsid w:val="0087764E"/>
    <w:rsid w:val="00877D86"/>
    <w:rsid w:val="00880783"/>
    <w:rsid w:val="00885E53"/>
    <w:rsid w:val="0089629C"/>
    <w:rsid w:val="008B5772"/>
    <w:rsid w:val="008C0202"/>
    <w:rsid w:val="008C031F"/>
    <w:rsid w:val="008C1756"/>
    <w:rsid w:val="008D17FF"/>
    <w:rsid w:val="008E5357"/>
    <w:rsid w:val="008F6C52"/>
    <w:rsid w:val="008F7671"/>
    <w:rsid w:val="0090516A"/>
    <w:rsid w:val="009141C6"/>
    <w:rsid w:val="00945218"/>
    <w:rsid w:val="0094695B"/>
    <w:rsid w:val="009716DA"/>
    <w:rsid w:val="009A06BD"/>
    <w:rsid w:val="009A3CE7"/>
    <w:rsid w:val="009F0D90"/>
    <w:rsid w:val="009F18A9"/>
    <w:rsid w:val="00A03450"/>
    <w:rsid w:val="00A105D7"/>
    <w:rsid w:val="00A118B4"/>
    <w:rsid w:val="00A727C1"/>
    <w:rsid w:val="00A746B4"/>
    <w:rsid w:val="00A76631"/>
    <w:rsid w:val="00A92742"/>
    <w:rsid w:val="00A97C88"/>
    <w:rsid w:val="00AA4794"/>
    <w:rsid w:val="00AB3068"/>
    <w:rsid w:val="00AB3C6E"/>
    <w:rsid w:val="00AB559A"/>
    <w:rsid w:val="00AB58F4"/>
    <w:rsid w:val="00AB5C23"/>
    <w:rsid w:val="00AC1AAA"/>
    <w:rsid w:val="00AF32DC"/>
    <w:rsid w:val="00B40288"/>
    <w:rsid w:val="00B413A6"/>
    <w:rsid w:val="00B43692"/>
    <w:rsid w:val="00B46A60"/>
    <w:rsid w:val="00B50093"/>
    <w:rsid w:val="00B502BB"/>
    <w:rsid w:val="00B532A3"/>
    <w:rsid w:val="00B70859"/>
    <w:rsid w:val="00B7498F"/>
    <w:rsid w:val="00B7780D"/>
    <w:rsid w:val="00BA1466"/>
    <w:rsid w:val="00BC6ED1"/>
    <w:rsid w:val="00BD2074"/>
    <w:rsid w:val="00BE558A"/>
    <w:rsid w:val="00C0308F"/>
    <w:rsid w:val="00C16424"/>
    <w:rsid w:val="00C2685E"/>
    <w:rsid w:val="00C37B70"/>
    <w:rsid w:val="00C57F20"/>
    <w:rsid w:val="00CB28A5"/>
    <w:rsid w:val="00CB7440"/>
    <w:rsid w:val="00CC2AA5"/>
    <w:rsid w:val="00CF67DB"/>
    <w:rsid w:val="00D01D1A"/>
    <w:rsid w:val="00D07D66"/>
    <w:rsid w:val="00D16845"/>
    <w:rsid w:val="00D1706A"/>
    <w:rsid w:val="00D34917"/>
    <w:rsid w:val="00D51F33"/>
    <w:rsid w:val="00D53943"/>
    <w:rsid w:val="00D55CB1"/>
    <w:rsid w:val="00D56FBE"/>
    <w:rsid w:val="00D60FA1"/>
    <w:rsid w:val="00D637C6"/>
    <w:rsid w:val="00D751DD"/>
    <w:rsid w:val="00D77349"/>
    <w:rsid w:val="00D91AEF"/>
    <w:rsid w:val="00D938C5"/>
    <w:rsid w:val="00DD4010"/>
    <w:rsid w:val="00DD46C3"/>
    <w:rsid w:val="00DD4D1F"/>
    <w:rsid w:val="00DD659B"/>
    <w:rsid w:val="00DE13F5"/>
    <w:rsid w:val="00E018F7"/>
    <w:rsid w:val="00E063B0"/>
    <w:rsid w:val="00E101A1"/>
    <w:rsid w:val="00E32484"/>
    <w:rsid w:val="00E3320E"/>
    <w:rsid w:val="00E3564F"/>
    <w:rsid w:val="00E414DA"/>
    <w:rsid w:val="00E97EA9"/>
    <w:rsid w:val="00EA03EC"/>
    <w:rsid w:val="00EA2854"/>
    <w:rsid w:val="00EC1838"/>
    <w:rsid w:val="00EC5BAB"/>
    <w:rsid w:val="00EC7A27"/>
    <w:rsid w:val="00EF3B7C"/>
    <w:rsid w:val="00EF5FCE"/>
    <w:rsid w:val="00F2548A"/>
    <w:rsid w:val="00F274B5"/>
    <w:rsid w:val="00F66CD5"/>
    <w:rsid w:val="00F95402"/>
    <w:rsid w:val="00FA21D4"/>
    <w:rsid w:val="00FA64FE"/>
    <w:rsid w:val="00FB18B9"/>
    <w:rsid w:val="00FB2003"/>
    <w:rsid w:val="00FC03AC"/>
    <w:rsid w:val="00FC1CB1"/>
    <w:rsid w:val="00FD3835"/>
    <w:rsid w:val="00FF6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B94710"/>
  <w15:chartTrackingRefBased/>
  <w15:docId w15:val="{716603BA-3F94-4D45-8AC0-3DD4BE35B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color w:val="455F51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AA4794"/>
    <w:pPr>
      <w:keepNext/>
      <w:keepLines/>
      <w:pBdr>
        <w:top w:val="single" w:sz="2" w:space="31" w:color="445C19" w:themeColor="accent2" w:themeShade="80"/>
        <w:left w:val="single" w:sz="2" w:space="12" w:color="445C19" w:themeColor="accent2" w:themeShade="80"/>
        <w:bottom w:val="single" w:sz="2" w:space="31" w:color="445C19" w:themeColor="accent2" w:themeShade="80"/>
        <w:right w:val="single" w:sz="2" w:space="12" w:color="445C19" w:themeColor="accent2" w:themeShade="80"/>
      </w:pBdr>
      <w:shd w:val="clear" w:color="auto" w:fill="445C19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AA4794"/>
    <w:pPr>
      <w:keepNext/>
      <w:keepLines/>
      <w:pBdr>
        <w:top w:val="single" w:sz="2" w:space="16" w:color="3E762A" w:themeColor="accent1" w:themeShade="BF"/>
        <w:left w:val="single" w:sz="2" w:space="12" w:color="3E762A" w:themeColor="accent1" w:themeShade="BF"/>
        <w:bottom w:val="single" w:sz="2" w:space="16" w:color="3E762A" w:themeColor="accent1" w:themeShade="BF"/>
        <w:right w:val="single" w:sz="2" w:space="12" w:color="3E762A" w:themeColor="accent1" w:themeShade="BF"/>
      </w:pBdr>
      <w:shd w:val="clear" w:color="auto" w:fill="3E762A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A4F1C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E762A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94E1C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color w:val="262626" w:themeColor="text1" w:themeTint="D9"/>
    </w:rPr>
  </w:style>
  <w:style w:type="character" w:customStyle="1" w:styleId="Heading2Char">
    <w:name w:val="Heading 2 Char"/>
    <w:basedOn w:val="DefaultParagraphFont"/>
    <w:link w:val="Heading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445C19" w:themeFill="accent2" w:themeFillShade="80"/>
    </w:rPr>
  </w:style>
  <w:style w:type="paragraph" w:styleId="NoSpacing">
    <w:name w:val="No Spacing"/>
    <w:uiPriority w:val="98"/>
    <w:qFormat/>
    <w:rsid w:val="00AA4794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3E762A" w:themeFill="accent1" w:themeFillShade="BF"/>
    </w:rPr>
  </w:style>
  <w:style w:type="paragraph" w:customStyle="1" w:styleId="ContactInfo">
    <w:name w:val="Contact Info"/>
    <w:basedOn w:val="Normal"/>
    <w:uiPriority w:val="5"/>
    <w:qFormat/>
    <w:rsid w:val="00AA4794"/>
    <w:pPr>
      <w:pBdr>
        <w:top w:val="single" w:sz="2" w:space="16" w:color="3E762A" w:themeColor="accent1" w:themeShade="BF"/>
        <w:left w:val="single" w:sz="2" w:space="12" w:color="3E762A" w:themeColor="accent1" w:themeShade="BF"/>
        <w:bottom w:val="single" w:sz="2" w:space="16" w:color="3E762A" w:themeColor="accent1" w:themeShade="BF"/>
        <w:right w:val="single" w:sz="2" w:space="12" w:color="3E762A" w:themeColor="accent1" w:themeShade="BF"/>
      </w:pBdr>
      <w:shd w:val="clear" w:color="auto" w:fill="3E762A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549E39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B2003"/>
    <w:rPr>
      <w:rFonts w:asciiTheme="majorHAnsi" w:hAnsiTheme="majorHAnsi"/>
      <w:caps/>
      <w:color w:val="549E39" w:themeColor="accent1"/>
      <w:kern w:val="28"/>
      <w:sz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A97C88"/>
    <w:rPr>
      <w:rFonts w:asciiTheme="majorHAnsi" w:eastAsiaTheme="majorEastAsia" w:hAnsiTheme="majorHAnsi" w:cstheme="majorBidi"/>
      <w:color w:val="2A4F1C" w:themeColor="accent1" w:themeShade="80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549E39" w:themeColor="accent1"/>
        <w:left w:val="single" w:sz="2" w:space="10" w:color="549E39" w:themeColor="accent1"/>
        <w:bottom w:val="single" w:sz="2" w:space="10" w:color="549E39" w:themeColor="accent1"/>
        <w:right w:val="single" w:sz="2" w:space="10" w:color="549E39" w:themeColor="accent1"/>
      </w:pBdr>
      <w:ind w:left="1152" w:right="1152"/>
    </w:pPr>
    <w:rPr>
      <w:i/>
      <w:iCs/>
      <w:color w:val="2A4F1C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</w:rPr>
      <w:tblPr/>
      <w:tcPr>
        <w:shd w:val="clear" w:color="auto" w:fill="B7DFA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DFA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</w:rPr>
      <w:tblPr/>
      <w:tcPr>
        <w:shd w:val="clear" w:color="auto" w:fill="D1E7A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1E7A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</w:rPr>
      <w:tblPr/>
      <w:tcPr>
        <w:shd w:val="clear" w:color="auto" w:fill="E5EBB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EBB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</w:rPr>
      <w:tblPr/>
      <w:tcPr>
        <w:shd w:val="clear" w:color="auto" w:fill="71FDD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1FDD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</w:rPr>
      <w:tblPr/>
      <w:tcPr>
        <w:shd w:val="clear" w:color="auto" w:fill="B6E1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E1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</w:rPr>
      <w:tblPr/>
      <w:tcPr>
        <w:shd w:val="clear" w:color="auto" w:fill="83DCF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3DCF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FA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1775D" w:themeFill="accent4" w:themeFillShade="CC"/>
      </w:tcPr>
    </w:tblStylePr>
    <w:tblStylePr w:type="lastRow">
      <w:rPr>
        <w:b/>
        <w:bCs/>
        <w:color w:val="01775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FEF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AA29" w:themeFill="accent3" w:themeFillShade="CC"/>
      </w:tcPr>
    </w:tblStylePr>
    <w:tblStylePr w:type="lastRow">
      <w:rPr>
        <w:b/>
        <w:bCs/>
        <w:color w:val="9DAA2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76D8D" w:themeFill="accent6" w:themeFillShade="CC"/>
      </w:tcPr>
    </w:tblStylePr>
    <w:tblStylePr w:type="lastRow">
      <w:rPr>
        <w:b/>
        <w:bCs/>
        <w:color w:val="076D8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6F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595A2" w:themeFill="accent5" w:themeFillShade="CC"/>
      </w:tcPr>
    </w:tblStylePr>
    <w:tblStylePr w:type="lastRow">
      <w:rPr>
        <w:b/>
        <w:bCs/>
        <w:color w:val="3595A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E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5E2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5E22" w:themeColor="accent1" w:themeShade="99"/>
          <w:insideV w:val="nil"/>
        </w:tcBorders>
        <w:shd w:val="clear" w:color="auto" w:fill="325E2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5E22" w:themeFill="accent1" w:themeFillShade="99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A5D89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6E1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6E1E" w:themeColor="accent2" w:themeShade="99"/>
          <w:insideV w:val="nil"/>
        </w:tcBorders>
        <w:shd w:val="clear" w:color="auto" w:fill="526E1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6E1E" w:themeFill="accent2" w:themeFillShade="99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C6E19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29676" w:themeColor="accent4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A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57F1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57F1F" w:themeColor="accent3" w:themeShade="99"/>
          <w:insideV w:val="nil"/>
        </w:tcBorders>
        <w:shd w:val="clear" w:color="auto" w:fill="757F1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7F1F" w:themeFill="accent3" w:themeFillShade="99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CF3A" w:themeColor="accent3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EF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594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5946" w:themeColor="accent4" w:themeShade="99"/>
          <w:insideV w:val="nil"/>
        </w:tcBorders>
        <w:shd w:val="clear" w:color="auto" w:fill="01594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5946" w:themeFill="accent4" w:themeFillShade="99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4FFCD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AB5C4" w:themeColor="accent5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6F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551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55169" w:themeColor="accent6" w:themeShade="99"/>
          <w:insideV w:val="nil"/>
        </w:tcBorders>
        <w:shd w:val="clear" w:color="auto" w:fill="0551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55169" w:themeFill="accent6" w:themeFillShade="99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65D4F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4E1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762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5B1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6892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691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9F2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4A3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1705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15C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B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443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6668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color w:val="BA6906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sz w:val="22"/>
      <w:szCs w:val="20"/>
    </w:rPr>
  </w:style>
  <w:style w:type="table" w:styleId="GridTable1Light">
    <w:name w:val="Grid Table 1 Light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7DFA8" w:themeColor="accent1" w:themeTint="66"/>
        <w:left w:val="single" w:sz="4" w:space="0" w:color="B7DFA8" w:themeColor="accent1" w:themeTint="66"/>
        <w:bottom w:val="single" w:sz="4" w:space="0" w:color="B7DFA8" w:themeColor="accent1" w:themeTint="66"/>
        <w:right w:val="single" w:sz="4" w:space="0" w:color="B7DFA8" w:themeColor="accent1" w:themeTint="66"/>
        <w:insideH w:val="single" w:sz="4" w:space="0" w:color="B7DFA8" w:themeColor="accent1" w:themeTint="66"/>
        <w:insideV w:val="single" w:sz="4" w:space="0" w:color="B7DFA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1E7A8" w:themeColor="accent2" w:themeTint="66"/>
        <w:left w:val="single" w:sz="4" w:space="0" w:color="D1E7A8" w:themeColor="accent2" w:themeTint="66"/>
        <w:bottom w:val="single" w:sz="4" w:space="0" w:color="D1E7A8" w:themeColor="accent2" w:themeTint="66"/>
        <w:right w:val="single" w:sz="4" w:space="0" w:color="D1E7A8" w:themeColor="accent2" w:themeTint="66"/>
        <w:insideH w:val="single" w:sz="4" w:space="0" w:color="D1E7A8" w:themeColor="accent2" w:themeTint="66"/>
        <w:insideV w:val="single" w:sz="4" w:space="0" w:color="D1E7A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5EBB0" w:themeColor="accent3" w:themeTint="66"/>
        <w:left w:val="single" w:sz="4" w:space="0" w:color="E5EBB0" w:themeColor="accent3" w:themeTint="66"/>
        <w:bottom w:val="single" w:sz="4" w:space="0" w:color="E5EBB0" w:themeColor="accent3" w:themeTint="66"/>
        <w:right w:val="single" w:sz="4" w:space="0" w:color="E5EBB0" w:themeColor="accent3" w:themeTint="66"/>
        <w:insideH w:val="single" w:sz="4" w:space="0" w:color="E5EBB0" w:themeColor="accent3" w:themeTint="66"/>
        <w:insideV w:val="single" w:sz="4" w:space="0" w:color="E5EBB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1FDDE" w:themeColor="accent4" w:themeTint="66"/>
        <w:left w:val="single" w:sz="4" w:space="0" w:color="71FDDE" w:themeColor="accent4" w:themeTint="66"/>
        <w:bottom w:val="single" w:sz="4" w:space="0" w:color="71FDDE" w:themeColor="accent4" w:themeTint="66"/>
        <w:right w:val="single" w:sz="4" w:space="0" w:color="71FDDE" w:themeColor="accent4" w:themeTint="66"/>
        <w:insideH w:val="single" w:sz="4" w:space="0" w:color="71FDDE" w:themeColor="accent4" w:themeTint="66"/>
        <w:insideV w:val="single" w:sz="4" w:space="0" w:color="71FDD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6E1E7" w:themeColor="accent5" w:themeTint="66"/>
        <w:left w:val="single" w:sz="4" w:space="0" w:color="B6E1E7" w:themeColor="accent5" w:themeTint="66"/>
        <w:bottom w:val="single" w:sz="4" w:space="0" w:color="B6E1E7" w:themeColor="accent5" w:themeTint="66"/>
        <w:right w:val="single" w:sz="4" w:space="0" w:color="B6E1E7" w:themeColor="accent5" w:themeTint="66"/>
        <w:insideH w:val="single" w:sz="4" w:space="0" w:color="B6E1E7" w:themeColor="accent5" w:themeTint="66"/>
        <w:insideV w:val="single" w:sz="4" w:space="0" w:color="B6E1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83DCF8" w:themeColor="accent6" w:themeTint="66"/>
        <w:left w:val="single" w:sz="4" w:space="0" w:color="83DCF8" w:themeColor="accent6" w:themeTint="66"/>
        <w:bottom w:val="single" w:sz="4" w:space="0" w:color="83DCF8" w:themeColor="accent6" w:themeTint="66"/>
        <w:right w:val="single" w:sz="4" w:space="0" w:color="83DCF8" w:themeColor="accent6" w:themeTint="66"/>
        <w:insideH w:val="single" w:sz="4" w:space="0" w:color="83DCF8" w:themeColor="accent6" w:themeTint="66"/>
        <w:insideV w:val="single" w:sz="4" w:space="0" w:color="83DCF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93D07C" w:themeColor="accent1" w:themeTint="99"/>
        <w:bottom w:val="single" w:sz="2" w:space="0" w:color="93D07C" w:themeColor="accent1" w:themeTint="99"/>
        <w:insideH w:val="single" w:sz="2" w:space="0" w:color="93D07C" w:themeColor="accent1" w:themeTint="99"/>
        <w:insideV w:val="single" w:sz="2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D07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BADB7D" w:themeColor="accent2" w:themeTint="99"/>
        <w:bottom w:val="single" w:sz="2" w:space="0" w:color="BADB7D" w:themeColor="accent2" w:themeTint="99"/>
        <w:insideH w:val="single" w:sz="2" w:space="0" w:color="BADB7D" w:themeColor="accent2" w:themeTint="99"/>
        <w:insideV w:val="single" w:sz="2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DB7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D9E288" w:themeColor="accent3" w:themeTint="99"/>
        <w:bottom w:val="single" w:sz="2" w:space="0" w:color="D9E288" w:themeColor="accent3" w:themeTint="99"/>
        <w:insideH w:val="single" w:sz="2" w:space="0" w:color="D9E288" w:themeColor="accent3" w:themeTint="99"/>
        <w:insideV w:val="single" w:sz="2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E28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2AFCCE" w:themeColor="accent4" w:themeTint="99"/>
        <w:bottom w:val="single" w:sz="2" w:space="0" w:color="2AFCCE" w:themeColor="accent4" w:themeTint="99"/>
        <w:insideH w:val="single" w:sz="2" w:space="0" w:color="2AFCCE" w:themeColor="accent4" w:themeTint="99"/>
        <w:insideV w:val="single" w:sz="2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AFCCE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92D2DB" w:themeColor="accent5" w:themeTint="99"/>
        <w:bottom w:val="single" w:sz="2" w:space="0" w:color="92D2DB" w:themeColor="accent5" w:themeTint="99"/>
        <w:insideH w:val="single" w:sz="2" w:space="0" w:color="92D2DB" w:themeColor="accent5" w:themeTint="99"/>
        <w:insideV w:val="single" w:sz="2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D2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45CBF5" w:themeColor="accent6" w:themeTint="99"/>
        <w:bottom w:val="single" w:sz="2" w:space="0" w:color="45CBF5" w:themeColor="accent6" w:themeTint="99"/>
        <w:insideH w:val="single" w:sz="2" w:space="0" w:color="45CBF5" w:themeColor="accent6" w:themeTint="99"/>
        <w:insideV w:val="single" w:sz="2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5CBF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GridTable3">
    <w:name w:val="Grid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B7DFA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D1E7A8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E5EBB0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71FDDE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B6E1E7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83DCF8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E5B0F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E5B0F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E5B0F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E5B0F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E5B0F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E5B0F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E5B0F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E5B0F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E5B0F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E5B0F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E5B0F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E5B0F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color w:val="3E762A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color w:val="294E1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i/>
      <w:iCs/>
    </w:rPr>
  </w:style>
  <w:style w:type="character" w:styleId="Hyperlink">
    <w:name w:val="Hyperlink"/>
    <w:basedOn w:val="DefaultParagraphFont"/>
    <w:uiPriority w:val="99"/>
    <w:unhideWhenUsed/>
    <w:rsid w:val="00A97C88"/>
    <w:rPr>
      <w:color w:val="044458" w:themeColor="accent6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i/>
      <w:iCs/>
      <w:color w:val="3E762A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549E39" w:themeColor="accent1"/>
        <w:bottom w:val="single" w:sz="4" w:space="10" w:color="549E39" w:themeColor="accent1"/>
      </w:pBdr>
      <w:spacing w:before="360" w:after="360"/>
      <w:ind w:left="864" w:right="864"/>
      <w:jc w:val="center"/>
    </w:pPr>
    <w:rPr>
      <w:i/>
      <w:iCs/>
      <w:color w:val="3E762A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i/>
      <w:iCs/>
      <w:color w:val="3E762A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b/>
      <w:bCs/>
      <w:caps w:val="0"/>
      <w:smallCaps/>
      <w:color w:val="2A4F1C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1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  <w:shd w:val="clear" w:color="auto" w:fill="D2EBC9" w:themeFill="accent1" w:themeFillTint="3F"/>
      </w:tcPr>
    </w:tblStylePr>
    <w:tblStylePr w:type="band2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1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  <w:shd w:val="clear" w:color="auto" w:fill="E2F0C9" w:themeFill="accent2" w:themeFillTint="3F"/>
      </w:tcPr>
    </w:tblStylePr>
    <w:tblStylePr w:type="band2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1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  <w:shd w:val="clear" w:color="auto" w:fill="EFF3CE" w:themeFill="accent3" w:themeFillTint="3F"/>
      </w:tcPr>
    </w:tblStylePr>
    <w:tblStylePr w:type="band2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1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  <w:shd w:val="clear" w:color="auto" w:fill="A7FDEA" w:themeFill="accent4" w:themeFillTint="3F"/>
      </w:tcPr>
    </w:tblStylePr>
    <w:tblStylePr w:type="band2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1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  <w:shd w:val="clear" w:color="auto" w:fill="D2ECF0" w:themeFill="accent5" w:themeFillTint="3F"/>
      </w:tcPr>
    </w:tblStylePr>
    <w:tblStylePr w:type="band2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1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  <w:shd w:val="clear" w:color="auto" w:fill="B2E9FB" w:themeFill="accent6" w:themeFillTint="3F"/>
      </w:tcPr>
    </w:tblStylePr>
    <w:tblStylePr w:type="band2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6E5B0F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ListTable2">
    <w:name w:val="List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bottom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bottom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bottom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bottom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bottom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bottom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ListTable3">
    <w:name w:val="List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549E39" w:themeColor="accent1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49E39" w:themeColor="accent1"/>
          <w:right w:val="single" w:sz="4" w:space="0" w:color="549E39" w:themeColor="accent1"/>
        </w:tcBorders>
      </w:tcPr>
    </w:tblStylePr>
    <w:tblStylePr w:type="band1Horz">
      <w:tblPr/>
      <w:tcPr>
        <w:tcBorders>
          <w:top w:val="single" w:sz="4" w:space="0" w:color="549E39" w:themeColor="accent1"/>
          <w:bottom w:val="single" w:sz="4" w:space="0" w:color="549E3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49E39" w:themeColor="accent1"/>
          <w:left w:val="nil"/>
        </w:tcBorders>
      </w:tcPr>
    </w:tblStylePr>
    <w:tblStylePr w:type="swCell">
      <w:tblPr/>
      <w:tcPr>
        <w:tcBorders>
          <w:top w:val="double" w:sz="4" w:space="0" w:color="549E3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B833" w:themeColor="accent2"/>
          <w:right w:val="single" w:sz="4" w:space="0" w:color="8AB833" w:themeColor="accent2"/>
        </w:tcBorders>
      </w:tcPr>
    </w:tblStylePr>
    <w:tblStylePr w:type="band1Horz">
      <w:tblPr/>
      <w:tcPr>
        <w:tcBorders>
          <w:top w:val="single" w:sz="4" w:space="0" w:color="8AB833" w:themeColor="accent2"/>
          <w:bottom w:val="single" w:sz="4" w:space="0" w:color="8AB833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B833" w:themeColor="accent2"/>
          <w:left w:val="nil"/>
        </w:tcBorders>
      </w:tcPr>
    </w:tblStylePr>
    <w:tblStylePr w:type="swCell">
      <w:tblPr/>
      <w:tcPr>
        <w:tcBorders>
          <w:top w:val="double" w:sz="4" w:space="0" w:color="8AB833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CF3A" w:themeColor="accent3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CF3A" w:themeColor="accent3"/>
          <w:right w:val="single" w:sz="4" w:space="0" w:color="C0CF3A" w:themeColor="accent3"/>
        </w:tcBorders>
      </w:tcPr>
    </w:tblStylePr>
    <w:tblStylePr w:type="band1Horz">
      <w:tblPr/>
      <w:tcPr>
        <w:tcBorders>
          <w:top w:val="single" w:sz="4" w:space="0" w:color="C0CF3A" w:themeColor="accent3"/>
          <w:bottom w:val="single" w:sz="4" w:space="0" w:color="C0CF3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CF3A" w:themeColor="accent3"/>
          <w:left w:val="nil"/>
        </w:tcBorders>
      </w:tcPr>
    </w:tblStylePr>
    <w:tblStylePr w:type="swCell">
      <w:tblPr/>
      <w:tcPr>
        <w:tcBorders>
          <w:top w:val="double" w:sz="4" w:space="0" w:color="C0CF3A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29676" w:themeColor="accent4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29676" w:themeColor="accent4"/>
          <w:right w:val="single" w:sz="4" w:space="0" w:color="029676" w:themeColor="accent4"/>
        </w:tcBorders>
      </w:tcPr>
    </w:tblStylePr>
    <w:tblStylePr w:type="band1Horz">
      <w:tblPr/>
      <w:tcPr>
        <w:tcBorders>
          <w:top w:val="single" w:sz="4" w:space="0" w:color="029676" w:themeColor="accent4"/>
          <w:bottom w:val="single" w:sz="4" w:space="0" w:color="02967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29676" w:themeColor="accent4"/>
          <w:left w:val="nil"/>
        </w:tcBorders>
      </w:tcPr>
    </w:tblStylePr>
    <w:tblStylePr w:type="swCell">
      <w:tblPr/>
      <w:tcPr>
        <w:tcBorders>
          <w:top w:val="double" w:sz="4" w:space="0" w:color="02967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989B1" w:themeColor="accent6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989B1" w:themeColor="accent6"/>
          <w:right w:val="single" w:sz="4" w:space="0" w:color="0989B1" w:themeColor="accent6"/>
        </w:tcBorders>
      </w:tcPr>
    </w:tblStylePr>
    <w:tblStylePr w:type="band1Horz">
      <w:tblPr/>
      <w:tcPr>
        <w:tcBorders>
          <w:top w:val="single" w:sz="4" w:space="0" w:color="0989B1" w:themeColor="accent6"/>
          <w:bottom w:val="single" w:sz="4" w:space="0" w:color="0989B1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989B1" w:themeColor="accent6"/>
          <w:left w:val="nil"/>
        </w:tcBorders>
      </w:tcPr>
    </w:tblStylePr>
    <w:tblStylePr w:type="swCell">
      <w:tblPr/>
      <w:tcPr>
        <w:tcBorders>
          <w:top w:val="double" w:sz="4" w:space="0" w:color="0989B1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49E39" w:themeColor="accent1"/>
        <w:left w:val="single" w:sz="24" w:space="0" w:color="549E39" w:themeColor="accent1"/>
        <w:bottom w:val="single" w:sz="24" w:space="0" w:color="549E39" w:themeColor="accent1"/>
        <w:right w:val="single" w:sz="24" w:space="0" w:color="549E39" w:themeColor="accent1"/>
      </w:tblBorders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B833" w:themeColor="accent2"/>
        <w:left w:val="single" w:sz="24" w:space="0" w:color="8AB833" w:themeColor="accent2"/>
        <w:bottom w:val="single" w:sz="24" w:space="0" w:color="8AB833" w:themeColor="accent2"/>
        <w:right w:val="single" w:sz="24" w:space="0" w:color="8AB833" w:themeColor="accent2"/>
      </w:tblBorders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CF3A" w:themeColor="accent3"/>
        <w:left w:val="single" w:sz="24" w:space="0" w:color="C0CF3A" w:themeColor="accent3"/>
        <w:bottom w:val="single" w:sz="24" w:space="0" w:color="C0CF3A" w:themeColor="accent3"/>
        <w:right w:val="single" w:sz="24" w:space="0" w:color="C0CF3A" w:themeColor="accent3"/>
      </w:tblBorders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29676" w:themeColor="accent4"/>
        <w:left w:val="single" w:sz="24" w:space="0" w:color="029676" w:themeColor="accent4"/>
        <w:bottom w:val="single" w:sz="24" w:space="0" w:color="029676" w:themeColor="accent4"/>
        <w:right w:val="single" w:sz="24" w:space="0" w:color="029676" w:themeColor="accent4"/>
      </w:tblBorders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AB5C4" w:themeColor="accent5"/>
        <w:left w:val="single" w:sz="24" w:space="0" w:color="4AB5C4" w:themeColor="accent5"/>
        <w:bottom w:val="single" w:sz="24" w:space="0" w:color="4AB5C4" w:themeColor="accent5"/>
        <w:right w:val="single" w:sz="24" w:space="0" w:color="4AB5C4" w:themeColor="accent5"/>
      </w:tblBorders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989B1" w:themeColor="accent6"/>
        <w:left w:val="single" w:sz="24" w:space="0" w:color="0989B1" w:themeColor="accent6"/>
        <w:bottom w:val="single" w:sz="24" w:space="0" w:color="0989B1" w:themeColor="accent6"/>
        <w:right w:val="single" w:sz="24" w:space="0" w:color="0989B1" w:themeColor="accent6"/>
      </w:tblBorders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E5B0F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549E39" w:themeColor="accent1"/>
        <w:bottom w:val="single" w:sz="4" w:space="0" w:color="549E3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49E3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E5B0F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8AB833" w:themeColor="accent2"/>
        <w:bottom w:val="single" w:sz="4" w:space="0" w:color="8AB83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AB83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E5B0F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C0CF3A" w:themeColor="accent3"/>
        <w:bottom w:val="single" w:sz="4" w:space="0" w:color="C0CF3A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C0CF3A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E5B0F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029676" w:themeColor="accent4"/>
        <w:bottom w:val="single" w:sz="4" w:space="0" w:color="02967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2967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E5B0F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4AB5C4" w:themeColor="accent5"/>
        <w:bottom w:val="single" w:sz="4" w:space="0" w:color="4AB5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AB5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E5B0F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0989B1" w:themeColor="accent6"/>
        <w:bottom w:val="single" w:sz="4" w:space="0" w:color="0989B1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989B1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E5B0F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49E3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49E3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49E3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49E3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E5B0F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B833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B833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B833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B833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E5B0F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CF3A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CF3A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CF3A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CF3A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E5B0F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2967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2967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2967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2967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E5B0F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AB5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AB5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AB5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AB5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E5B0F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989B1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989B1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989B1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989B1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  <w:insideV w:val="single" w:sz="8" w:space="0" w:color="78C45C" w:themeColor="accent1" w:themeTint="BF"/>
      </w:tblBorders>
    </w:tblPr>
    <w:tcPr>
      <w:shd w:val="clear" w:color="auto" w:fill="D2EBC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45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  <w:insideV w:val="single" w:sz="8" w:space="0" w:color="A9D25D" w:themeColor="accent2" w:themeTint="BF"/>
      </w:tblBorders>
    </w:tblPr>
    <w:tcPr>
      <w:shd w:val="clear" w:color="auto" w:fill="E2F0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9D25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  <w:insideV w:val="single" w:sz="8" w:space="0" w:color="CFDB6B" w:themeColor="accent3" w:themeTint="BF"/>
      </w:tblBorders>
    </w:tblPr>
    <w:tcPr>
      <w:shd w:val="clear" w:color="auto" w:fill="EFF3C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DB6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  <w:insideV w:val="single" w:sz="8" w:space="0" w:color="03EEBA" w:themeColor="accent4" w:themeTint="BF"/>
      </w:tblBorders>
    </w:tblPr>
    <w:tcPr>
      <w:shd w:val="clear" w:color="auto" w:fill="A7FDE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3EEB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  <w:insideV w:val="single" w:sz="8" w:space="0" w:color="77C7D2" w:themeColor="accent5" w:themeTint="BF"/>
      </w:tblBorders>
    </w:tblPr>
    <w:tcPr>
      <w:shd w:val="clear" w:color="auto" w:fill="D2EC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7C7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  <w:insideV w:val="single" w:sz="8" w:space="0" w:color="17BEF3" w:themeColor="accent6" w:themeTint="BF"/>
      </w:tblBorders>
    </w:tblPr>
    <w:tcPr>
      <w:shd w:val="clear" w:color="auto" w:fill="B2E9F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7BEF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cPr>
      <w:shd w:val="clear" w:color="auto" w:fill="D2EB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FD3" w:themeFill="accent1" w:themeFillTint="33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tcBorders>
          <w:insideH w:val="single" w:sz="6" w:space="0" w:color="549E39" w:themeColor="accent1"/>
          <w:insideV w:val="single" w:sz="6" w:space="0" w:color="549E39" w:themeColor="accent1"/>
        </w:tcBorders>
        <w:shd w:val="clear" w:color="auto" w:fill="A5D89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cPr>
      <w:shd w:val="clear" w:color="auto" w:fill="E2F0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3D3" w:themeFill="accent2" w:themeFillTint="33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tcBorders>
          <w:insideH w:val="single" w:sz="6" w:space="0" w:color="8AB833" w:themeColor="accent2"/>
          <w:insideV w:val="single" w:sz="6" w:space="0" w:color="8AB833" w:themeColor="accent2"/>
        </w:tcBorders>
        <w:shd w:val="clear" w:color="auto" w:fill="C6E19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cPr>
      <w:shd w:val="clear" w:color="auto" w:fill="EFF3C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FA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5D7" w:themeFill="accent3" w:themeFillTint="33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tcBorders>
          <w:insideH w:val="single" w:sz="6" w:space="0" w:color="C0CF3A" w:themeColor="accent3"/>
          <w:insideV w:val="single" w:sz="6" w:space="0" w:color="C0CF3A" w:themeColor="accent3"/>
        </w:tcBorders>
        <w:shd w:val="clear" w:color="auto" w:fill="DFE79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cPr>
      <w:shd w:val="clear" w:color="auto" w:fill="A7FDE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CFE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FEEE" w:themeFill="accent4" w:themeFillTint="33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tcBorders>
          <w:insideH w:val="single" w:sz="6" w:space="0" w:color="029676" w:themeColor="accent4"/>
          <w:insideV w:val="single" w:sz="6" w:space="0" w:color="029676" w:themeColor="accent4"/>
        </w:tcBorders>
        <w:shd w:val="clear" w:color="auto" w:fill="4FFCD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cPr>
      <w:shd w:val="clear" w:color="auto" w:fill="D2EC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F0F3" w:themeFill="accent5" w:themeFillTint="33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tcBorders>
          <w:insideH w:val="single" w:sz="6" w:space="0" w:color="4AB5C4" w:themeColor="accent5"/>
          <w:insideV w:val="single" w:sz="6" w:space="0" w:color="4AB5C4" w:themeColor="accent5"/>
        </w:tcBorders>
        <w:shd w:val="clear" w:color="auto" w:fill="A4DA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cPr>
      <w:shd w:val="clear" w:color="auto" w:fill="B2E9FB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0F6F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DFC" w:themeFill="accent6" w:themeFillTint="33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tcBorders>
          <w:insideH w:val="single" w:sz="6" w:space="0" w:color="0989B1" w:themeColor="accent6"/>
          <w:insideV w:val="single" w:sz="6" w:space="0" w:color="0989B1" w:themeColor="accent6"/>
        </w:tcBorders>
        <w:shd w:val="clear" w:color="auto" w:fill="65D4F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BC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89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89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F0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6E19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6E193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F3C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E79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E79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7FDE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FFCD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FFCD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C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4DA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4DAE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E9F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5D4F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5D4F7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49E39" w:themeColor="accen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shd w:val="clear" w:color="auto" w:fill="D2EBC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CF3A" w:themeColor="accent3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shd w:val="clear" w:color="auto" w:fill="EFF3C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29676" w:themeColor="accent4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shd w:val="clear" w:color="auto" w:fill="A7FDEA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AB5C4" w:themeColor="accent5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shd w:val="clear" w:color="auto" w:fill="D2ECF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989B1" w:themeColor="accent6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shd w:val="clear" w:color="auto" w:fill="B2E9FB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49E3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49E3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49E3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B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B83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B83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F0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CF3A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CF3A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F3C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2967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2967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7FDE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B5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B5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C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989B1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989B1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E9F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B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F0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F3C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7FDE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C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E9F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</w:style>
  <w:style w:type="character" w:styleId="PageNumber">
    <w:name w:val="page number"/>
    <w:basedOn w:val="DefaultParagraphFont"/>
    <w:uiPriority w:val="99"/>
    <w:semiHidden/>
    <w:unhideWhenUsed/>
    <w:rsid w:val="006E5B0F"/>
  </w:style>
  <w:style w:type="table" w:styleId="PlainTable1">
    <w:name w:val="Plain Table 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3E762A" w:themeColor="accent1" w:themeShade="BF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6B0E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hyperlink" Target="mailto:baldwindq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yanI\AppData\Roaming\Microsoft\Templates\Seasonal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47BFEE61288D4C1EA8A0E135D8ACE4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7F892C-9EE8-4B94-9533-F760DC333DC2}"/>
      </w:docPartPr>
      <w:docPartBody>
        <w:p w:rsidR="005F7D78" w:rsidRDefault="00ED2E62">
          <w:pPr>
            <w:pStyle w:val="47BFEE61288D4C1EA8A0E135D8ACE4A5"/>
          </w:pPr>
          <w:r w:rsidRPr="00AA4794">
            <w:t>────</w:t>
          </w:r>
        </w:p>
      </w:docPartBody>
    </w:docPart>
    <w:docPart>
      <w:docPartPr>
        <w:name w:val="D9A3A83B612F427CB289800CD04120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DC2A21-BD76-4676-80A0-82370330BE56}"/>
      </w:docPartPr>
      <w:docPartBody>
        <w:p w:rsidR="005F7D78" w:rsidRDefault="00ED2E62">
          <w:pPr>
            <w:pStyle w:val="D9A3A83B612F427CB289800CD04120E2"/>
          </w:pPr>
          <w:r w:rsidRPr="00AA4794">
            <w:t>────</w:t>
          </w:r>
        </w:p>
      </w:docPartBody>
    </w:docPart>
    <w:docPart>
      <w:docPartPr>
        <w:name w:val="8001BFF07FFD440BA8D4D799FA2603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5A4AF2-D61E-42FA-BAA6-76041318344E}"/>
      </w:docPartPr>
      <w:docPartBody>
        <w:p w:rsidR="005F7D78" w:rsidRDefault="00ED2E62">
          <w:pPr>
            <w:pStyle w:val="8001BFF07FFD440BA8D4D799FA26038E"/>
          </w:pPr>
          <w:r w:rsidRPr="00AA4794">
            <w:t>────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D78"/>
    <w:rsid w:val="0014727A"/>
    <w:rsid w:val="005D7AAD"/>
    <w:rsid w:val="005F7D78"/>
    <w:rsid w:val="00ED2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7BFEE61288D4C1EA8A0E135D8ACE4A5">
    <w:name w:val="47BFEE61288D4C1EA8A0E135D8ACE4A5"/>
  </w:style>
  <w:style w:type="paragraph" w:customStyle="1" w:styleId="D9A3A83B612F427CB289800CD04120E2">
    <w:name w:val="D9A3A83B612F427CB289800CD04120E2"/>
  </w:style>
  <w:style w:type="paragraph" w:customStyle="1" w:styleId="8001BFF07FFD440BA8D4D799FA26038E">
    <w:name w:val="8001BFF07FFD440BA8D4D799FA26038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</Template>
  <TotalTime>1</TotalTime>
  <Pages>2</Pages>
  <Words>461</Words>
  <Characters>2631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Ignasiak</dc:creator>
  <cp:keywords/>
  <dc:description/>
  <cp:lastModifiedBy>Ryan Ignasiak</cp:lastModifiedBy>
  <cp:revision>4</cp:revision>
  <cp:lastPrinted>2024-05-06T19:30:00Z</cp:lastPrinted>
  <dcterms:created xsi:type="dcterms:W3CDTF">2024-05-07T16:58:00Z</dcterms:created>
  <dcterms:modified xsi:type="dcterms:W3CDTF">2024-05-07T16:59:00Z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